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02FCD" w14:textId="77777777" w:rsidR="007B7AA0" w:rsidRDefault="00064554">
      <w:pPr>
        <w:tabs>
          <w:tab w:val="center" w:pos="4513"/>
        </w:tabs>
        <w:suppressAutoHyphens/>
        <w:jc w:val="center"/>
        <w:rPr>
          <w:rFonts w:ascii="Arial" w:hAnsi="Arial"/>
          <w:b/>
          <w:spacing w:val="-3"/>
          <w:sz w:val="36"/>
        </w:rPr>
      </w:pPr>
      <w:r w:rsidRPr="003F13C7">
        <w:rPr>
          <w:b/>
          <w:i/>
          <w:noProof/>
          <w:sz w:val="144"/>
          <w:lang w:eastAsia="en-GB"/>
        </w:rPr>
        <w:drawing>
          <wp:inline distT="0" distB="0" distL="0" distR="0" wp14:anchorId="7205586D" wp14:editId="521E51FF">
            <wp:extent cx="3952875" cy="333375"/>
            <wp:effectExtent l="0" t="0" r="0" b="0"/>
            <wp:docPr id="1" name="Picture 1" descr="VAI LOGO PLAIN L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PLAIN LO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BEA3" w14:textId="77777777" w:rsidR="00E730A1" w:rsidRDefault="00E730A1">
      <w:pPr>
        <w:tabs>
          <w:tab w:val="center" w:pos="4513"/>
        </w:tabs>
        <w:suppressAutoHyphens/>
        <w:jc w:val="center"/>
        <w:rPr>
          <w:rFonts w:ascii="Arial" w:hAnsi="Arial"/>
          <w:b/>
          <w:spacing w:val="-3"/>
          <w:sz w:val="36"/>
        </w:rPr>
      </w:pPr>
    </w:p>
    <w:p w14:paraId="641C5405" w14:textId="77777777" w:rsidR="007B7AA0" w:rsidRDefault="007B7AA0" w:rsidP="00095DD7">
      <w:pPr>
        <w:tabs>
          <w:tab w:val="center" w:pos="4513"/>
        </w:tabs>
        <w:suppressAutoHyphens/>
        <w:jc w:val="center"/>
        <w:rPr>
          <w:rFonts w:ascii="Arial" w:hAnsi="Arial"/>
          <w:spacing w:val="-3"/>
          <w:sz w:val="36"/>
        </w:rPr>
      </w:pPr>
      <w:r>
        <w:rPr>
          <w:rFonts w:ascii="Arial" w:hAnsi="Arial"/>
          <w:b/>
          <w:spacing w:val="-3"/>
          <w:sz w:val="36"/>
        </w:rPr>
        <w:t>JOB DESCRIPTION</w:t>
      </w:r>
    </w:p>
    <w:p w14:paraId="2DD037BB" w14:textId="77777777" w:rsidR="007B7AA0" w:rsidRDefault="007B7AA0">
      <w:pPr>
        <w:tabs>
          <w:tab w:val="left" w:pos="-720"/>
        </w:tabs>
        <w:suppressAutoHyphens/>
        <w:jc w:val="both"/>
        <w:rPr>
          <w:rFonts w:ascii="Arial" w:hAnsi="Arial"/>
          <w:spacing w:val="-3"/>
          <w:sz w:val="22"/>
        </w:rPr>
      </w:pPr>
    </w:p>
    <w:p w14:paraId="27F6DAB3" w14:textId="77777777" w:rsidR="007B7AA0" w:rsidRDefault="007B7AA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ind w:left="7200" w:hanging="7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pacing w:val="-2"/>
          <w:sz w:val="24"/>
        </w:rPr>
        <w:t xml:space="preserve">POST: </w:t>
      </w:r>
      <w:r w:rsidR="006946F7">
        <w:rPr>
          <w:rFonts w:ascii="Arial" w:hAnsi="Arial"/>
          <w:b/>
          <w:spacing w:val="-2"/>
          <w:sz w:val="24"/>
        </w:rPr>
        <w:t xml:space="preserve"> </w:t>
      </w:r>
      <w:r w:rsidR="00095DD7" w:rsidRPr="008D68B6">
        <w:rPr>
          <w:rFonts w:ascii="Arial" w:hAnsi="Arial"/>
          <w:sz w:val="24"/>
        </w:rPr>
        <w:t xml:space="preserve">Information and Communications </w:t>
      </w:r>
      <w:r w:rsidR="0082798F" w:rsidRPr="008D68B6">
        <w:rPr>
          <w:rFonts w:ascii="Arial" w:hAnsi="Arial"/>
          <w:sz w:val="24"/>
        </w:rPr>
        <w:t>Assistant</w:t>
      </w:r>
      <w:r w:rsidR="0082798F">
        <w:rPr>
          <w:rFonts w:ascii="Arial" w:hAnsi="Arial" w:cs="Arial"/>
          <w:sz w:val="24"/>
          <w:szCs w:val="24"/>
        </w:rPr>
        <w:t xml:space="preserve"> </w:t>
      </w:r>
    </w:p>
    <w:p w14:paraId="4430CFBB" w14:textId="77777777" w:rsidR="00095DD7" w:rsidRDefault="00095DD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ind w:left="7200" w:hanging="7200"/>
        <w:jc w:val="both"/>
        <w:rPr>
          <w:rFonts w:ascii="Arial" w:hAnsi="Arial"/>
          <w:b/>
          <w:spacing w:val="-2"/>
          <w:sz w:val="24"/>
        </w:rPr>
      </w:pPr>
    </w:p>
    <w:p w14:paraId="1F9E1672" w14:textId="77777777" w:rsidR="00DE1E9C" w:rsidRDefault="007B7AA0" w:rsidP="000225D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jc w:val="both"/>
        <w:rPr>
          <w:rFonts w:ascii="Arial" w:hAnsi="Arial"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GRADE: </w:t>
      </w:r>
      <w:r w:rsidR="00DE1E9C" w:rsidRPr="008D68B6">
        <w:rPr>
          <w:rFonts w:ascii="Arial" w:hAnsi="Arial"/>
          <w:sz w:val="24"/>
        </w:rPr>
        <w:t>NJC Scale 4/Point 7</w:t>
      </w:r>
    </w:p>
    <w:p w14:paraId="0ECFE145" w14:textId="28D1ED28" w:rsidR="00DE1E9C" w:rsidRDefault="00DE1E9C" w:rsidP="000225D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jc w:val="both"/>
        <w:rPr>
          <w:rFonts w:ascii="Arial" w:hAnsi="Arial"/>
          <w:b/>
          <w:spacing w:val="-2"/>
          <w:sz w:val="24"/>
        </w:rPr>
      </w:pPr>
    </w:p>
    <w:p w14:paraId="1883D2F4" w14:textId="0AE77744" w:rsidR="003F086A" w:rsidRPr="00F02C36" w:rsidRDefault="003F086A" w:rsidP="000225D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jc w:val="both"/>
        <w:rPr>
          <w:rFonts w:ascii="Arial" w:hAnsi="Arial"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Hours: </w:t>
      </w:r>
      <w:r w:rsidRPr="00F02C36">
        <w:rPr>
          <w:rFonts w:ascii="Arial" w:hAnsi="Arial"/>
          <w:spacing w:val="-2"/>
          <w:sz w:val="24"/>
        </w:rPr>
        <w:t>Part time – 21 hours per week</w:t>
      </w:r>
    </w:p>
    <w:p w14:paraId="0CE88DFD" w14:textId="77777777" w:rsidR="003F086A" w:rsidRDefault="003F086A" w:rsidP="000225D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jc w:val="both"/>
        <w:rPr>
          <w:rFonts w:ascii="Arial" w:hAnsi="Arial"/>
          <w:b/>
          <w:spacing w:val="-2"/>
          <w:sz w:val="24"/>
        </w:rPr>
      </w:pPr>
    </w:p>
    <w:p w14:paraId="5801BCFA" w14:textId="3CD63288" w:rsidR="00DE1E9C" w:rsidRPr="003F086A" w:rsidRDefault="00DE1E9C" w:rsidP="000225D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jc w:val="both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Salary: </w:t>
      </w:r>
      <w:r w:rsidR="003F086A">
        <w:rPr>
          <w:rFonts w:ascii="Arial" w:hAnsi="Arial"/>
          <w:b/>
          <w:spacing w:val="-2"/>
          <w:sz w:val="24"/>
        </w:rPr>
        <w:t xml:space="preserve"> </w:t>
      </w:r>
      <w:r w:rsidR="003F086A" w:rsidRPr="003F086A">
        <w:rPr>
          <w:rFonts w:ascii="Arial" w:hAnsi="Arial"/>
          <w:spacing w:val="-2"/>
          <w:sz w:val="24"/>
        </w:rPr>
        <w:t>£</w:t>
      </w:r>
      <w:r w:rsidR="003F086A">
        <w:rPr>
          <w:rFonts w:ascii="Arial" w:hAnsi="Arial"/>
          <w:spacing w:val="-2"/>
          <w:sz w:val="24"/>
        </w:rPr>
        <w:t xml:space="preserve">23,497 </w:t>
      </w:r>
      <w:r w:rsidR="003F086A" w:rsidRPr="003F086A">
        <w:rPr>
          <w:rFonts w:ascii="Arial" w:hAnsi="Arial"/>
          <w:spacing w:val="-2"/>
          <w:sz w:val="24"/>
        </w:rPr>
        <w:t>(full time</w:t>
      </w:r>
      <w:r w:rsidR="003F086A">
        <w:rPr>
          <w:rFonts w:ascii="Arial" w:hAnsi="Arial"/>
          <w:spacing w:val="-2"/>
          <w:sz w:val="24"/>
        </w:rPr>
        <w:t xml:space="preserve"> equivalent</w:t>
      </w:r>
      <w:r w:rsidR="003F086A" w:rsidRPr="003F086A">
        <w:rPr>
          <w:rFonts w:ascii="Arial" w:hAnsi="Arial"/>
          <w:spacing w:val="-2"/>
          <w:sz w:val="24"/>
        </w:rPr>
        <w:t>)</w:t>
      </w:r>
      <w:r w:rsidR="003F086A">
        <w:rPr>
          <w:rFonts w:ascii="Arial" w:hAnsi="Arial"/>
          <w:b/>
          <w:spacing w:val="-2"/>
          <w:sz w:val="24"/>
        </w:rPr>
        <w:t xml:space="preserve"> </w:t>
      </w:r>
      <w:r w:rsidRPr="008D68B6">
        <w:rPr>
          <w:rFonts w:ascii="Arial" w:hAnsi="Arial"/>
          <w:sz w:val="24"/>
        </w:rPr>
        <w:t>£14,098 (21 hours per week</w:t>
      </w:r>
      <w:r w:rsidR="003F086A">
        <w:rPr>
          <w:rFonts w:ascii="Arial" w:hAnsi="Arial"/>
          <w:sz w:val="24"/>
        </w:rPr>
        <w:t xml:space="preserve"> – pro rata</w:t>
      </w:r>
      <w:r w:rsidRPr="008D68B6">
        <w:rPr>
          <w:rFonts w:ascii="Arial" w:hAnsi="Arial"/>
          <w:sz w:val="24"/>
        </w:rPr>
        <w:t xml:space="preserve">) </w:t>
      </w:r>
    </w:p>
    <w:p w14:paraId="55BBA367" w14:textId="77777777" w:rsidR="008D68B6" w:rsidRDefault="008D68B6" w:rsidP="000225D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jc w:val="both"/>
        <w:rPr>
          <w:rFonts w:ascii="Arial" w:hAnsi="Arial"/>
          <w:sz w:val="24"/>
        </w:rPr>
      </w:pPr>
    </w:p>
    <w:p w14:paraId="1A78856E" w14:textId="77777777" w:rsidR="008D68B6" w:rsidRPr="008D68B6" w:rsidRDefault="008D68B6" w:rsidP="000225D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jc w:val="both"/>
        <w:rPr>
          <w:rFonts w:ascii="Arial" w:hAnsi="Arial"/>
          <w:sz w:val="24"/>
        </w:rPr>
      </w:pPr>
      <w:r w:rsidRPr="008D68B6">
        <w:rPr>
          <w:rFonts w:ascii="Arial" w:hAnsi="Arial"/>
          <w:b/>
          <w:sz w:val="24"/>
        </w:rPr>
        <w:t>Benefits:</w:t>
      </w:r>
      <w:r>
        <w:rPr>
          <w:rFonts w:ascii="Arial" w:hAnsi="Arial"/>
          <w:sz w:val="24"/>
        </w:rPr>
        <w:t xml:space="preserve"> 28 days annual leave (pro rata) and 6% employers pension contribution </w:t>
      </w:r>
    </w:p>
    <w:p w14:paraId="1CA38CBA" w14:textId="77777777" w:rsidR="007B7AA0" w:rsidRDefault="007B7AA0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rFonts w:ascii="Arial" w:hAnsi="Arial"/>
          <w:b/>
          <w:spacing w:val="-2"/>
          <w:sz w:val="24"/>
        </w:rPr>
      </w:pPr>
    </w:p>
    <w:p w14:paraId="495A8526" w14:textId="77777777" w:rsidR="007B7AA0" w:rsidRPr="000225DB" w:rsidRDefault="007B7AA0">
      <w:pPr>
        <w:rPr>
          <w:rFonts w:ascii="Arial" w:hAnsi="Arial"/>
          <w:spacing w:val="-2"/>
          <w:sz w:val="22"/>
        </w:rPr>
      </w:pPr>
      <w:r>
        <w:rPr>
          <w:rFonts w:ascii="Arial" w:hAnsi="Arial"/>
          <w:b/>
          <w:sz w:val="24"/>
        </w:rPr>
        <w:t>RESPONSIBLE TO</w:t>
      </w:r>
      <w:r>
        <w:rPr>
          <w:rFonts w:ascii="Arial" w:hAnsi="Arial"/>
          <w:b/>
          <w:spacing w:val="-2"/>
          <w:sz w:val="24"/>
        </w:rPr>
        <w:t>:</w:t>
      </w:r>
      <w:r w:rsidR="000225DB">
        <w:rPr>
          <w:rFonts w:ascii="Arial" w:hAnsi="Arial"/>
          <w:b/>
          <w:spacing w:val="-2"/>
          <w:sz w:val="22"/>
        </w:rPr>
        <w:t xml:space="preserve"> </w:t>
      </w:r>
      <w:r w:rsidR="00890DDE" w:rsidRPr="008D68B6">
        <w:rPr>
          <w:rFonts w:ascii="Arial" w:hAnsi="Arial"/>
          <w:sz w:val="24"/>
        </w:rPr>
        <w:t>Volunteer Services Manager</w:t>
      </w:r>
    </w:p>
    <w:p w14:paraId="30B2EAE2" w14:textId="77777777" w:rsidR="007B7AA0" w:rsidRDefault="007B7AA0">
      <w:pPr>
        <w:rPr>
          <w:rFonts w:ascii="Arial" w:hAnsi="Arial"/>
          <w:b/>
          <w:spacing w:val="-2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7B7AA0" w14:paraId="4F8732A6" w14:textId="77777777">
        <w:tc>
          <w:tcPr>
            <w:tcW w:w="9606" w:type="dxa"/>
            <w:shd w:val="pct15" w:color="auto" w:fill="FFFFFF"/>
          </w:tcPr>
          <w:p w14:paraId="5AE99F0A" w14:textId="77777777" w:rsidR="007B7AA0" w:rsidRDefault="007B7AA0">
            <w:pPr>
              <w:pStyle w:val="Heading1"/>
              <w:spacing w:before="120"/>
            </w:pPr>
            <w:r>
              <w:t>PRIMARY JOB FUNCTION</w:t>
            </w:r>
          </w:p>
        </w:tc>
      </w:tr>
    </w:tbl>
    <w:p w14:paraId="10AEF95A" w14:textId="77777777" w:rsidR="002566E1" w:rsidRDefault="002566E1" w:rsidP="00793B3E">
      <w:pPr>
        <w:rPr>
          <w:rFonts w:ascii="Arial" w:hAnsi="Arial"/>
          <w:sz w:val="24"/>
        </w:rPr>
      </w:pPr>
    </w:p>
    <w:p w14:paraId="23A0AC84" w14:textId="77777777" w:rsidR="002566E1" w:rsidRDefault="007305B3" w:rsidP="00946965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To assist with V</w:t>
      </w:r>
      <w:r w:rsidR="00DE1E9C">
        <w:rPr>
          <w:rFonts w:ascii="Arial" w:hAnsi="Arial"/>
          <w:sz w:val="24"/>
        </w:rPr>
        <w:t xml:space="preserve">oluntary </w:t>
      </w:r>
      <w:r>
        <w:rPr>
          <w:rFonts w:ascii="Arial" w:hAnsi="Arial"/>
          <w:sz w:val="24"/>
        </w:rPr>
        <w:t>A</w:t>
      </w:r>
      <w:r w:rsidR="00DE1E9C">
        <w:rPr>
          <w:rFonts w:ascii="Arial" w:hAnsi="Arial"/>
          <w:sz w:val="24"/>
        </w:rPr>
        <w:t xml:space="preserve">ction </w:t>
      </w:r>
      <w:r>
        <w:rPr>
          <w:rFonts w:ascii="Arial" w:hAnsi="Arial"/>
          <w:sz w:val="24"/>
        </w:rPr>
        <w:t>I</w:t>
      </w:r>
      <w:r w:rsidR="00DE1E9C">
        <w:rPr>
          <w:rFonts w:ascii="Arial" w:hAnsi="Arial"/>
          <w:sz w:val="24"/>
        </w:rPr>
        <w:t>slington’</w:t>
      </w:r>
      <w:r w:rsidR="008D68B6">
        <w:rPr>
          <w:rFonts w:ascii="Arial" w:hAnsi="Arial"/>
          <w:sz w:val="24"/>
        </w:rPr>
        <w:t xml:space="preserve">s </w:t>
      </w:r>
      <w:r w:rsidR="002566E1">
        <w:rPr>
          <w:rFonts w:ascii="Arial" w:hAnsi="Arial"/>
          <w:sz w:val="24"/>
        </w:rPr>
        <w:t xml:space="preserve">communications </w:t>
      </w:r>
      <w:r w:rsidR="00DE1E9C">
        <w:rPr>
          <w:rFonts w:ascii="Arial" w:hAnsi="Arial"/>
          <w:sz w:val="24"/>
        </w:rPr>
        <w:t xml:space="preserve">including: </w:t>
      </w:r>
      <w:r w:rsidR="002D4CAA">
        <w:rPr>
          <w:rFonts w:ascii="Arial" w:hAnsi="Arial"/>
          <w:sz w:val="24"/>
        </w:rPr>
        <w:t>web</w:t>
      </w:r>
      <w:r w:rsidR="00E06BF6">
        <w:rPr>
          <w:rFonts w:ascii="Arial" w:hAnsi="Arial"/>
          <w:sz w:val="24"/>
        </w:rPr>
        <w:t>site</w:t>
      </w:r>
      <w:r>
        <w:rPr>
          <w:rFonts w:ascii="Arial" w:hAnsi="Arial"/>
          <w:sz w:val="24"/>
        </w:rPr>
        <w:t>, e-newsgroup, newsletter</w:t>
      </w:r>
      <w:r w:rsidR="00E06BF6">
        <w:rPr>
          <w:rFonts w:ascii="Arial" w:hAnsi="Arial"/>
          <w:sz w:val="24"/>
        </w:rPr>
        <w:t xml:space="preserve"> and social media to promote o</w:t>
      </w:r>
      <w:r w:rsidR="002D4CAA">
        <w:rPr>
          <w:rFonts w:ascii="Arial" w:hAnsi="Arial"/>
          <w:sz w:val="24"/>
        </w:rPr>
        <w:t xml:space="preserve">ur </w:t>
      </w:r>
      <w:r w:rsidR="0082798F">
        <w:rPr>
          <w:rFonts w:ascii="Arial" w:hAnsi="Arial"/>
          <w:sz w:val="24"/>
        </w:rPr>
        <w:t xml:space="preserve">work, including </w:t>
      </w:r>
      <w:r w:rsidR="002D4CAA">
        <w:rPr>
          <w:rFonts w:ascii="Arial" w:hAnsi="Arial"/>
          <w:sz w:val="24"/>
        </w:rPr>
        <w:t xml:space="preserve">our volunteering support services.  </w:t>
      </w:r>
    </w:p>
    <w:p w14:paraId="66070DFB" w14:textId="77777777" w:rsidR="002D4CAA" w:rsidRDefault="002D4CAA" w:rsidP="00946965">
      <w:pPr>
        <w:jc w:val="both"/>
        <w:rPr>
          <w:rFonts w:ascii="Arial" w:hAnsi="Arial"/>
          <w:sz w:val="24"/>
        </w:rPr>
      </w:pPr>
    </w:p>
    <w:p w14:paraId="37B041B5" w14:textId="77777777" w:rsidR="002D4CAA" w:rsidRDefault="002D4CAA" w:rsidP="00946965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To gather and disseminate information and resources relevant to Islington’s diverse Voluntary and Community Sector (VCS).</w:t>
      </w:r>
    </w:p>
    <w:p w14:paraId="7FD58954" w14:textId="77777777" w:rsidR="00DE1E9C" w:rsidRDefault="00DE1E9C" w:rsidP="00946965">
      <w:pPr>
        <w:jc w:val="both"/>
        <w:rPr>
          <w:rFonts w:ascii="Arial" w:hAnsi="Arial"/>
          <w:sz w:val="24"/>
        </w:rPr>
      </w:pPr>
    </w:p>
    <w:p w14:paraId="3E024DC8" w14:textId="77777777" w:rsidR="008D68B6" w:rsidRDefault="00DE1E9C" w:rsidP="00946965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To </w:t>
      </w:r>
      <w:r w:rsidR="008D68B6" w:rsidRPr="008D68B6">
        <w:rPr>
          <w:rFonts w:ascii="Arial" w:hAnsi="Arial"/>
          <w:sz w:val="24"/>
        </w:rPr>
        <w:t>provide support to V</w:t>
      </w:r>
      <w:r w:rsidR="008D68B6">
        <w:rPr>
          <w:rFonts w:ascii="Arial" w:hAnsi="Arial"/>
          <w:sz w:val="24"/>
        </w:rPr>
        <w:t xml:space="preserve">oluntary Action Islington’s </w:t>
      </w:r>
      <w:r w:rsidR="008D68B6" w:rsidRPr="008D68B6">
        <w:rPr>
          <w:rFonts w:ascii="Arial" w:hAnsi="Arial"/>
          <w:sz w:val="24"/>
        </w:rPr>
        <w:t>core operational functions</w:t>
      </w:r>
      <w:r w:rsidR="002D4CAA">
        <w:rPr>
          <w:rFonts w:ascii="Arial" w:hAnsi="Arial"/>
          <w:sz w:val="24"/>
        </w:rPr>
        <w:t xml:space="preserve"> including our</w:t>
      </w:r>
      <w:r w:rsidR="008D68B6" w:rsidRPr="008D68B6">
        <w:rPr>
          <w:rFonts w:ascii="Arial" w:hAnsi="Arial"/>
          <w:sz w:val="24"/>
        </w:rPr>
        <w:t xml:space="preserve"> capacity building </w:t>
      </w:r>
      <w:r w:rsidR="002D4CAA">
        <w:rPr>
          <w:rFonts w:ascii="Arial" w:hAnsi="Arial"/>
          <w:sz w:val="24"/>
        </w:rPr>
        <w:t xml:space="preserve">support to Islington’s VCS. </w:t>
      </w:r>
    </w:p>
    <w:p w14:paraId="796ECBA4" w14:textId="77777777" w:rsidR="001368BA" w:rsidRDefault="001368BA" w:rsidP="00946965">
      <w:pPr>
        <w:jc w:val="both"/>
        <w:rPr>
          <w:rFonts w:ascii="Arial" w:hAnsi="Arial"/>
          <w:sz w:val="24"/>
        </w:rPr>
      </w:pPr>
    </w:p>
    <w:p w14:paraId="2A87588D" w14:textId="77777777" w:rsidR="001368BA" w:rsidRPr="008D68B6" w:rsidRDefault="001368BA" w:rsidP="00946965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To support the Volunteer Centre’s core functions including connecting and supporting local residents to access local volunteering opportunities.  </w:t>
      </w:r>
    </w:p>
    <w:p w14:paraId="255CEA5F" w14:textId="77777777" w:rsidR="00D70675" w:rsidRDefault="00D70675">
      <w:pPr>
        <w:rPr>
          <w:rFonts w:ascii="Arial" w:hAnsi="Arial"/>
          <w:sz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7B7AA0" w14:paraId="7C4A391E" w14:textId="77777777">
        <w:trPr>
          <w:trHeight w:val="117"/>
        </w:trPr>
        <w:tc>
          <w:tcPr>
            <w:tcW w:w="9640" w:type="dxa"/>
            <w:shd w:val="pct15" w:color="auto" w:fill="FFFFFF"/>
          </w:tcPr>
          <w:p w14:paraId="78980D7C" w14:textId="77777777" w:rsidR="007B7AA0" w:rsidRDefault="007B7AA0">
            <w:pPr>
              <w:pStyle w:val="Heading1"/>
              <w:spacing w:before="120"/>
            </w:pPr>
            <w:r>
              <w:t>DUTIES AND RESPONSIBILITIES</w:t>
            </w:r>
          </w:p>
        </w:tc>
      </w:tr>
    </w:tbl>
    <w:p w14:paraId="467E2377" w14:textId="77777777" w:rsidR="002D4CAA" w:rsidRDefault="002D4CAA" w:rsidP="003D5C52">
      <w:pPr>
        <w:rPr>
          <w:rFonts w:ascii="Arial" w:hAnsi="Arial"/>
          <w:bCs/>
          <w:sz w:val="24"/>
          <w:szCs w:val="24"/>
        </w:rPr>
      </w:pPr>
    </w:p>
    <w:p w14:paraId="702377E6" w14:textId="77777777" w:rsidR="003D5C52" w:rsidRDefault="008D68B6" w:rsidP="008D68B6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To maintain VAI’s </w:t>
      </w:r>
      <w:r w:rsidR="003D5C52">
        <w:rPr>
          <w:rFonts w:ascii="Arial" w:hAnsi="Arial"/>
          <w:bCs/>
          <w:sz w:val="24"/>
          <w:szCs w:val="24"/>
        </w:rPr>
        <w:t>mail news facility and make use of it</w:t>
      </w:r>
      <w:r w:rsidR="003D2339">
        <w:rPr>
          <w:rFonts w:ascii="Arial" w:hAnsi="Arial"/>
          <w:bCs/>
          <w:sz w:val="24"/>
          <w:szCs w:val="24"/>
        </w:rPr>
        <w:t xml:space="preserve"> to post information</w:t>
      </w:r>
      <w:r>
        <w:rPr>
          <w:rFonts w:ascii="Arial" w:hAnsi="Arial"/>
          <w:bCs/>
          <w:sz w:val="24"/>
          <w:szCs w:val="24"/>
        </w:rPr>
        <w:t xml:space="preserve"> </w:t>
      </w:r>
      <w:r w:rsidR="002836AE">
        <w:rPr>
          <w:rFonts w:ascii="Arial" w:hAnsi="Arial"/>
          <w:bCs/>
          <w:sz w:val="24"/>
          <w:szCs w:val="24"/>
        </w:rPr>
        <w:t xml:space="preserve">relevant </w:t>
      </w:r>
      <w:r>
        <w:rPr>
          <w:rFonts w:ascii="Arial" w:hAnsi="Arial"/>
          <w:bCs/>
          <w:sz w:val="24"/>
          <w:szCs w:val="24"/>
        </w:rPr>
        <w:t xml:space="preserve">to Islington’s VCS </w:t>
      </w:r>
      <w:r w:rsidR="002836AE">
        <w:rPr>
          <w:rFonts w:ascii="Arial" w:hAnsi="Arial"/>
          <w:bCs/>
          <w:sz w:val="24"/>
          <w:szCs w:val="24"/>
        </w:rPr>
        <w:t xml:space="preserve">organisations. </w:t>
      </w:r>
    </w:p>
    <w:p w14:paraId="1BBBB36F" w14:textId="77777777" w:rsidR="003D2339" w:rsidRDefault="003D2339" w:rsidP="008D68B6">
      <w:pPr>
        <w:jc w:val="both"/>
        <w:rPr>
          <w:rFonts w:ascii="Arial" w:hAnsi="Arial"/>
          <w:bCs/>
          <w:sz w:val="24"/>
          <w:szCs w:val="24"/>
        </w:rPr>
      </w:pPr>
    </w:p>
    <w:p w14:paraId="0ADF6CFD" w14:textId="77777777" w:rsidR="002D4CAA" w:rsidRDefault="003D2339" w:rsidP="008D68B6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To </w:t>
      </w:r>
      <w:r w:rsidR="008D68B6">
        <w:rPr>
          <w:rFonts w:ascii="Arial" w:hAnsi="Arial"/>
          <w:bCs/>
          <w:sz w:val="24"/>
          <w:szCs w:val="24"/>
        </w:rPr>
        <w:t xml:space="preserve">keep </w:t>
      </w:r>
      <w:r w:rsidR="007E3FB0">
        <w:rPr>
          <w:rFonts w:ascii="Arial" w:hAnsi="Arial"/>
          <w:bCs/>
          <w:sz w:val="24"/>
          <w:szCs w:val="24"/>
        </w:rPr>
        <w:t xml:space="preserve">VAI’s website </w:t>
      </w:r>
      <w:r w:rsidR="008D68B6">
        <w:rPr>
          <w:rFonts w:ascii="Arial" w:hAnsi="Arial"/>
          <w:bCs/>
          <w:sz w:val="24"/>
          <w:szCs w:val="24"/>
        </w:rPr>
        <w:t>up to date</w:t>
      </w:r>
      <w:r w:rsidR="00946965">
        <w:rPr>
          <w:rFonts w:ascii="Arial" w:hAnsi="Arial"/>
          <w:bCs/>
          <w:sz w:val="24"/>
          <w:szCs w:val="24"/>
        </w:rPr>
        <w:t xml:space="preserve"> and contributing to developing it so it is an effective tool in communicating with Islington’s VCS.</w:t>
      </w:r>
    </w:p>
    <w:p w14:paraId="3864DA36" w14:textId="77777777" w:rsidR="002D4CAA" w:rsidRDefault="002D4CAA" w:rsidP="008D68B6">
      <w:pPr>
        <w:jc w:val="both"/>
        <w:rPr>
          <w:rFonts w:ascii="Arial" w:hAnsi="Arial"/>
          <w:bCs/>
          <w:sz w:val="24"/>
          <w:szCs w:val="24"/>
        </w:rPr>
      </w:pPr>
    </w:p>
    <w:p w14:paraId="10141B38" w14:textId="77777777" w:rsidR="007E3FB0" w:rsidRDefault="002D4CAA" w:rsidP="008D68B6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Source </w:t>
      </w:r>
      <w:r w:rsidR="00946965">
        <w:rPr>
          <w:rFonts w:ascii="Arial" w:hAnsi="Arial"/>
          <w:bCs/>
          <w:sz w:val="24"/>
          <w:szCs w:val="24"/>
        </w:rPr>
        <w:t xml:space="preserve">relevant </w:t>
      </w:r>
      <w:r w:rsidR="008D68B6">
        <w:rPr>
          <w:rFonts w:ascii="Arial" w:hAnsi="Arial"/>
          <w:bCs/>
          <w:sz w:val="24"/>
          <w:szCs w:val="24"/>
        </w:rPr>
        <w:t xml:space="preserve">resources </w:t>
      </w:r>
      <w:r w:rsidR="00946965">
        <w:rPr>
          <w:rFonts w:ascii="Arial" w:hAnsi="Arial"/>
          <w:bCs/>
          <w:sz w:val="24"/>
          <w:szCs w:val="24"/>
        </w:rPr>
        <w:t xml:space="preserve">for inclusion in VAI’s on-line newsletters. </w:t>
      </w:r>
    </w:p>
    <w:p w14:paraId="6E64DF66" w14:textId="77777777" w:rsidR="007E3FB0" w:rsidRDefault="007E3FB0" w:rsidP="008D68B6">
      <w:pPr>
        <w:jc w:val="both"/>
        <w:rPr>
          <w:rFonts w:ascii="Arial" w:hAnsi="Arial"/>
          <w:bCs/>
          <w:sz w:val="24"/>
          <w:szCs w:val="24"/>
        </w:rPr>
      </w:pPr>
    </w:p>
    <w:p w14:paraId="2EDB44C4" w14:textId="77777777" w:rsidR="007E3FB0" w:rsidRDefault="007E3FB0" w:rsidP="008D68B6">
      <w:pPr>
        <w:jc w:val="both"/>
        <w:rPr>
          <w:rFonts w:ascii="Arial" w:hAnsi="Arial"/>
          <w:bCs/>
          <w:sz w:val="24"/>
          <w:szCs w:val="24"/>
        </w:rPr>
      </w:pPr>
      <w:r w:rsidRPr="007E3FB0">
        <w:rPr>
          <w:rFonts w:ascii="Arial" w:hAnsi="Arial"/>
          <w:bCs/>
          <w:sz w:val="24"/>
          <w:szCs w:val="24"/>
        </w:rPr>
        <w:t xml:space="preserve">Promote and monitor usage of the </w:t>
      </w:r>
      <w:r w:rsidR="008D68B6">
        <w:rPr>
          <w:rFonts w:ascii="Arial" w:hAnsi="Arial"/>
          <w:bCs/>
          <w:sz w:val="24"/>
          <w:szCs w:val="24"/>
        </w:rPr>
        <w:t xml:space="preserve">Islington </w:t>
      </w:r>
      <w:r w:rsidRPr="007E3FB0">
        <w:rPr>
          <w:rFonts w:ascii="Arial" w:hAnsi="Arial"/>
          <w:bCs/>
          <w:sz w:val="24"/>
          <w:szCs w:val="24"/>
        </w:rPr>
        <w:t>Fundraising Toolkit</w:t>
      </w:r>
      <w:r>
        <w:rPr>
          <w:rFonts w:ascii="Arial" w:hAnsi="Arial"/>
          <w:bCs/>
          <w:sz w:val="24"/>
          <w:szCs w:val="24"/>
        </w:rPr>
        <w:t>.</w:t>
      </w:r>
    </w:p>
    <w:p w14:paraId="2CE9DEA8" w14:textId="77777777" w:rsidR="003D2339" w:rsidRDefault="003D2339" w:rsidP="008D68B6">
      <w:pPr>
        <w:jc w:val="both"/>
        <w:rPr>
          <w:rFonts w:ascii="Arial" w:hAnsi="Arial"/>
          <w:bCs/>
          <w:sz w:val="24"/>
          <w:szCs w:val="24"/>
        </w:rPr>
      </w:pPr>
    </w:p>
    <w:p w14:paraId="230FA980" w14:textId="77777777" w:rsidR="003D2339" w:rsidRDefault="003D2339" w:rsidP="008D68B6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lastRenderedPageBreak/>
        <w:t xml:space="preserve">To </w:t>
      </w:r>
      <w:r w:rsidR="00890DDE">
        <w:rPr>
          <w:rFonts w:ascii="Arial" w:hAnsi="Arial"/>
          <w:bCs/>
          <w:sz w:val="24"/>
          <w:szCs w:val="24"/>
        </w:rPr>
        <w:t xml:space="preserve">assist staff and volunteers to contribute to our social media communications and </w:t>
      </w:r>
      <w:r w:rsidR="00946965">
        <w:rPr>
          <w:rFonts w:ascii="Arial" w:hAnsi="Arial"/>
          <w:bCs/>
          <w:sz w:val="24"/>
          <w:szCs w:val="24"/>
        </w:rPr>
        <w:t xml:space="preserve">maximise </w:t>
      </w:r>
      <w:proofErr w:type="gramStart"/>
      <w:r w:rsidR="00946965">
        <w:rPr>
          <w:rFonts w:ascii="Arial" w:hAnsi="Arial"/>
          <w:bCs/>
          <w:sz w:val="24"/>
          <w:szCs w:val="24"/>
        </w:rPr>
        <w:t>VA</w:t>
      </w:r>
      <w:r>
        <w:rPr>
          <w:rFonts w:ascii="Arial" w:hAnsi="Arial"/>
          <w:bCs/>
          <w:sz w:val="24"/>
          <w:szCs w:val="24"/>
        </w:rPr>
        <w:t>I</w:t>
      </w:r>
      <w:r w:rsidR="00946965">
        <w:rPr>
          <w:rFonts w:ascii="Arial" w:hAnsi="Arial"/>
          <w:bCs/>
          <w:sz w:val="24"/>
          <w:szCs w:val="24"/>
        </w:rPr>
        <w:t>’s</w:t>
      </w:r>
      <w:proofErr w:type="gramEnd"/>
      <w:r w:rsidR="00946965">
        <w:rPr>
          <w:rFonts w:ascii="Arial" w:hAnsi="Arial"/>
          <w:bCs/>
          <w:sz w:val="24"/>
          <w:szCs w:val="24"/>
        </w:rPr>
        <w:t xml:space="preserve"> including the </w:t>
      </w:r>
      <w:r w:rsidR="007E3FB0">
        <w:rPr>
          <w:rFonts w:ascii="Arial" w:hAnsi="Arial"/>
          <w:bCs/>
          <w:sz w:val="24"/>
          <w:szCs w:val="24"/>
        </w:rPr>
        <w:t>Volunteer Centre</w:t>
      </w:r>
      <w:r w:rsidR="00946965">
        <w:rPr>
          <w:rFonts w:ascii="Arial" w:hAnsi="Arial"/>
          <w:bCs/>
          <w:sz w:val="24"/>
          <w:szCs w:val="24"/>
        </w:rPr>
        <w:t xml:space="preserve">’s </w:t>
      </w:r>
      <w:r w:rsidR="00890DDE">
        <w:rPr>
          <w:rFonts w:ascii="Arial" w:hAnsi="Arial"/>
          <w:bCs/>
          <w:sz w:val="24"/>
          <w:szCs w:val="24"/>
        </w:rPr>
        <w:t>use of social media</w:t>
      </w:r>
      <w:r w:rsidR="007E3FB0">
        <w:rPr>
          <w:rFonts w:ascii="Arial" w:hAnsi="Arial"/>
          <w:bCs/>
          <w:sz w:val="24"/>
          <w:szCs w:val="24"/>
        </w:rPr>
        <w:t>.</w:t>
      </w:r>
    </w:p>
    <w:p w14:paraId="2AE65E81" w14:textId="77777777" w:rsidR="007B7AA0" w:rsidRDefault="007B7AA0" w:rsidP="008D68B6">
      <w:pPr>
        <w:jc w:val="both"/>
        <w:rPr>
          <w:rFonts w:ascii="Arial" w:hAnsi="Arial"/>
          <w:b/>
          <w:sz w:val="24"/>
        </w:rPr>
      </w:pPr>
    </w:p>
    <w:p w14:paraId="62C44DE2" w14:textId="77777777" w:rsidR="007E3FB0" w:rsidRDefault="007E3FB0" w:rsidP="008D68B6">
      <w:pPr>
        <w:jc w:val="both"/>
        <w:rPr>
          <w:rFonts w:ascii="Arial" w:hAnsi="Arial"/>
          <w:sz w:val="24"/>
        </w:rPr>
      </w:pPr>
      <w:r w:rsidRPr="007E3FB0">
        <w:rPr>
          <w:rFonts w:ascii="Arial" w:hAnsi="Arial"/>
          <w:sz w:val="24"/>
        </w:rPr>
        <w:t>To assist in the production of quarterly performance reports on website, e-communication, social media</w:t>
      </w:r>
      <w:r w:rsidR="00132DDF">
        <w:rPr>
          <w:rFonts w:ascii="Arial" w:hAnsi="Arial"/>
          <w:sz w:val="24"/>
        </w:rPr>
        <w:t>, newsletter</w:t>
      </w:r>
      <w:r w:rsidRPr="007E3FB0">
        <w:rPr>
          <w:rFonts w:ascii="Arial" w:hAnsi="Arial"/>
          <w:sz w:val="24"/>
        </w:rPr>
        <w:t xml:space="preserve"> and </w:t>
      </w:r>
      <w:r w:rsidR="002D4CAA">
        <w:rPr>
          <w:rFonts w:ascii="Arial" w:hAnsi="Arial"/>
          <w:sz w:val="24"/>
        </w:rPr>
        <w:t xml:space="preserve">Islington’s </w:t>
      </w:r>
      <w:r w:rsidRPr="007E3FB0">
        <w:rPr>
          <w:rFonts w:ascii="Arial" w:hAnsi="Arial"/>
          <w:sz w:val="24"/>
        </w:rPr>
        <w:t xml:space="preserve">fundraising toolkit. </w:t>
      </w:r>
    </w:p>
    <w:p w14:paraId="1FECBAD5" w14:textId="77777777" w:rsidR="00132DDF" w:rsidRDefault="00132DDF" w:rsidP="007E3FB0">
      <w:pPr>
        <w:jc w:val="both"/>
        <w:rPr>
          <w:rFonts w:ascii="Arial" w:hAnsi="Arial"/>
          <w:sz w:val="24"/>
        </w:rPr>
      </w:pPr>
    </w:p>
    <w:p w14:paraId="57C84E27" w14:textId="77777777" w:rsidR="00132DDF" w:rsidRDefault="00132DDF" w:rsidP="008D68B6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To provide administrative support and minute taking for</w:t>
      </w:r>
      <w:r w:rsidR="00984DD5">
        <w:rPr>
          <w:rFonts w:ascii="Arial" w:hAnsi="Arial"/>
          <w:sz w:val="24"/>
        </w:rPr>
        <w:t xml:space="preserve"> forums, events and at meetings online and in-person.</w:t>
      </w:r>
    </w:p>
    <w:p w14:paraId="3A6B00AA" w14:textId="77777777" w:rsidR="00B93D31" w:rsidRDefault="00B93D31">
      <w:pPr>
        <w:pStyle w:val="BodyTextIndent2"/>
        <w:pBdr>
          <w:bottom w:val="single" w:sz="6" w:space="12" w:color="auto"/>
        </w:pBdr>
        <w:spacing w:after="240"/>
        <w:ind w:left="0" w:firstLine="0"/>
        <w:jc w:val="left"/>
        <w:rPr>
          <w:sz w:val="22"/>
        </w:rPr>
      </w:pPr>
    </w:p>
    <w:p w14:paraId="36055313" w14:textId="77777777" w:rsidR="00064554" w:rsidRDefault="00064554">
      <w:pPr>
        <w:tabs>
          <w:tab w:val="left" w:pos="360"/>
          <w:tab w:val="left" w:pos="1843"/>
        </w:tabs>
        <w:rPr>
          <w:rFonts w:ascii="Arial" w:hAnsi="Arial"/>
          <w:b/>
          <w:snapToGrid w:val="0"/>
          <w:color w:val="000000"/>
          <w:sz w:val="22"/>
        </w:rPr>
      </w:pPr>
    </w:p>
    <w:p w14:paraId="0550C72A" w14:textId="77777777" w:rsidR="00064554" w:rsidRDefault="00064554">
      <w:pPr>
        <w:tabs>
          <w:tab w:val="left" w:pos="360"/>
          <w:tab w:val="left" w:pos="1843"/>
        </w:tabs>
        <w:rPr>
          <w:rFonts w:ascii="Arial" w:hAnsi="Arial"/>
          <w:b/>
          <w:snapToGrid w:val="0"/>
          <w:color w:val="000000"/>
          <w:sz w:val="22"/>
        </w:rPr>
      </w:pPr>
    </w:p>
    <w:p w14:paraId="06F53FC6" w14:textId="77777777" w:rsidR="00064554" w:rsidRDefault="00064554">
      <w:pPr>
        <w:tabs>
          <w:tab w:val="left" w:pos="360"/>
          <w:tab w:val="left" w:pos="1843"/>
        </w:tabs>
        <w:rPr>
          <w:rFonts w:ascii="Arial" w:hAnsi="Arial"/>
          <w:b/>
          <w:snapToGrid w:val="0"/>
          <w:color w:val="000000"/>
          <w:sz w:val="22"/>
        </w:rPr>
      </w:pPr>
    </w:p>
    <w:p w14:paraId="099C342C" w14:textId="77777777" w:rsidR="007B7AA0" w:rsidRDefault="007B7AA0">
      <w:pPr>
        <w:tabs>
          <w:tab w:val="left" w:pos="360"/>
          <w:tab w:val="left" w:pos="1843"/>
        </w:tabs>
        <w:rPr>
          <w:rFonts w:ascii="Arial" w:hAnsi="Arial"/>
          <w:b/>
          <w:snapToGrid w:val="0"/>
          <w:color w:val="000000"/>
          <w:sz w:val="22"/>
        </w:rPr>
      </w:pPr>
      <w:r>
        <w:rPr>
          <w:rFonts w:ascii="Arial" w:hAnsi="Arial"/>
          <w:b/>
          <w:snapToGrid w:val="0"/>
          <w:color w:val="000000"/>
          <w:sz w:val="22"/>
        </w:rPr>
        <w:t>ADDITIONAL:</w:t>
      </w:r>
      <w:r>
        <w:rPr>
          <w:rFonts w:ascii="Arial" w:hAnsi="Arial"/>
          <w:b/>
          <w:snapToGrid w:val="0"/>
          <w:color w:val="000000"/>
          <w:sz w:val="22"/>
        </w:rPr>
        <w:tab/>
        <w:t xml:space="preserve"> </w:t>
      </w:r>
    </w:p>
    <w:p w14:paraId="488A3A06" w14:textId="77777777" w:rsidR="007B7AA0" w:rsidRDefault="007B7AA0">
      <w:pPr>
        <w:rPr>
          <w:rFonts w:ascii="Arial" w:hAnsi="Arial"/>
          <w:sz w:val="24"/>
        </w:rPr>
      </w:pPr>
    </w:p>
    <w:p w14:paraId="79E0E14D" w14:textId="77777777" w:rsidR="007B7AA0" w:rsidRDefault="007B7AA0" w:rsidP="00F273F7">
      <w:pPr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At all times carrying out responsibilities/duties within the framework of </w:t>
      </w:r>
      <w:r w:rsidR="00E444FB">
        <w:rPr>
          <w:rFonts w:ascii="Arial" w:hAnsi="Arial"/>
          <w:sz w:val="24"/>
        </w:rPr>
        <w:t>V</w:t>
      </w:r>
      <w:r w:rsidR="000225DB">
        <w:rPr>
          <w:rFonts w:ascii="Arial" w:hAnsi="Arial"/>
          <w:sz w:val="24"/>
        </w:rPr>
        <w:t xml:space="preserve">oluntary </w:t>
      </w:r>
      <w:r w:rsidR="00E444FB">
        <w:rPr>
          <w:rFonts w:ascii="Arial" w:hAnsi="Arial"/>
          <w:sz w:val="24"/>
        </w:rPr>
        <w:t>A</w:t>
      </w:r>
      <w:r w:rsidR="000225DB">
        <w:rPr>
          <w:rFonts w:ascii="Arial" w:hAnsi="Arial"/>
          <w:sz w:val="24"/>
        </w:rPr>
        <w:t>ction Islington’</w:t>
      </w:r>
      <w:r w:rsidR="00E444FB">
        <w:rPr>
          <w:rFonts w:ascii="Arial" w:hAnsi="Arial"/>
          <w:sz w:val="24"/>
        </w:rPr>
        <w:t xml:space="preserve">s </w:t>
      </w:r>
      <w:r>
        <w:rPr>
          <w:rFonts w:ascii="Arial" w:hAnsi="Arial"/>
          <w:sz w:val="24"/>
        </w:rPr>
        <w:t>equal opportunities and other policies.</w:t>
      </w:r>
    </w:p>
    <w:p w14:paraId="4330411B" w14:textId="77777777" w:rsidR="002B7DD1" w:rsidRDefault="002B7DD1" w:rsidP="002B7DD1">
      <w:pPr>
        <w:rPr>
          <w:rFonts w:ascii="Arial" w:hAnsi="Arial"/>
          <w:sz w:val="24"/>
        </w:rPr>
      </w:pPr>
    </w:p>
    <w:p w14:paraId="2D3E85A5" w14:textId="77777777" w:rsidR="002B7DD1" w:rsidRDefault="002B7DD1" w:rsidP="002B7DD1">
      <w:pPr>
        <w:numPr>
          <w:ilvl w:val="0"/>
          <w:numId w:val="5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To use and assist others in the use of information technology systems to carry out duties in the most efficient and effective manner</w:t>
      </w:r>
    </w:p>
    <w:p w14:paraId="5299E6CD" w14:textId="77777777" w:rsidR="002B7DD1" w:rsidRDefault="002B7DD1" w:rsidP="002B7DD1">
      <w:pPr>
        <w:rPr>
          <w:rFonts w:ascii="Arial" w:hAnsi="Arial"/>
          <w:sz w:val="24"/>
        </w:rPr>
      </w:pPr>
    </w:p>
    <w:p w14:paraId="75383AD5" w14:textId="77777777" w:rsidR="002B7DD1" w:rsidRPr="00F273F7" w:rsidRDefault="002B7DD1" w:rsidP="002B7DD1">
      <w:pPr>
        <w:numPr>
          <w:ilvl w:val="0"/>
          <w:numId w:val="5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To assist with cover and reception arrangements at 200a Pentonville Road, dealing with enquiries and signposting service users to ensure high standards of customer service </w:t>
      </w:r>
    </w:p>
    <w:p w14:paraId="093600F5" w14:textId="77777777" w:rsidR="007B7AA0" w:rsidRDefault="007B7AA0">
      <w:pPr>
        <w:tabs>
          <w:tab w:val="left" w:pos="360"/>
          <w:tab w:val="left" w:pos="1843"/>
        </w:tabs>
        <w:rPr>
          <w:rFonts w:ascii="Arial" w:hAnsi="Arial"/>
          <w:snapToGrid w:val="0"/>
          <w:color w:val="000000"/>
          <w:sz w:val="24"/>
        </w:rPr>
      </w:pPr>
    </w:p>
    <w:p w14:paraId="77CF68FA" w14:textId="77777777" w:rsidR="007B7AA0" w:rsidRDefault="007B7AA0">
      <w:pPr>
        <w:numPr>
          <w:ilvl w:val="0"/>
          <w:numId w:val="5"/>
        </w:numPr>
        <w:tabs>
          <w:tab w:val="left" w:pos="1843"/>
        </w:tabs>
        <w:rPr>
          <w:rFonts w:ascii="Arial" w:hAnsi="Arial"/>
          <w:snapToGrid w:val="0"/>
          <w:color w:val="000000"/>
          <w:sz w:val="24"/>
        </w:rPr>
      </w:pPr>
      <w:r>
        <w:rPr>
          <w:rFonts w:ascii="Arial" w:hAnsi="Arial"/>
          <w:sz w:val="24"/>
        </w:rPr>
        <w:t>To carry out additional tasks that may be required from time to time to achieve agreed service outcomes and outputs, and personal appraisal targets, as agreed with the line manager.</w:t>
      </w:r>
    </w:p>
    <w:p w14:paraId="6AFB44F1" w14:textId="77777777" w:rsidR="007B7AA0" w:rsidRDefault="007B7AA0">
      <w:pPr>
        <w:tabs>
          <w:tab w:val="left" w:pos="360"/>
          <w:tab w:val="left" w:pos="1843"/>
        </w:tabs>
        <w:rPr>
          <w:rFonts w:ascii="Arial" w:hAnsi="Arial"/>
          <w:sz w:val="24"/>
        </w:rPr>
      </w:pPr>
    </w:p>
    <w:p w14:paraId="4490B0C9" w14:textId="77777777" w:rsidR="008A5852" w:rsidRPr="008A5852" w:rsidRDefault="007B7AA0">
      <w:pPr>
        <w:numPr>
          <w:ilvl w:val="0"/>
          <w:numId w:val="6"/>
        </w:numPr>
        <w:tabs>
          <w:tab w:val="left" w:pos="1843"/>
        </w:tabs>
        <w:ind w:right="-199"/>
        <w:rPr>
          <w:rFonts w:ascii="Arial" w:hAnsi="Arial"/>
          <w:snapToGrid w:val="0"/>
          <w:color w:val="000000"/>
          <w:sz w:val="24"/>
        </w:rPr>
      </w:pPr>
      <w:r>
        <w:rPr>
          <w:rFonts w:ascii="Arial" w:hAnsi="Arial"/>
          <w:sz w:val="24"/>
        </w:rPr>
        <w:t>To undertake training and constructively take part in meetings, supervision, seminars and other events designed to improve communication and assist with the effective development of the post and post holder.</w:t>
      </w:r>
    </w:p>
    <w:p w14:paraId="7DDAE3C3" w14:textId="77777777" w:rsidR="007B7AA0" w:rsidRDefault="007B7AA0">
      <w:pPr>
        <w:tabs>
          <w:tab w:val="left" w:pos="360"/>
          <w:tab w:val="left" w:pos="1843"/>
        </w:tabs>
        <w:ind w:right="-199"/>
        <w:rPr>
          <w:rFonts w:ascii="Arial" w:hAnsi="Arial"/>
          <w:sz w:val="24"/>
        </w:rPr>
      </w:pPr>
    </w:p>
    <w:p w14:paraId="51609A63" w14:textId="77777777" w:rsidR="007B7AA0" w:rsidRDefault="007B7AA0">
      <w:pPr>
        <w:numPr>
          <w:ilvl w:val="0"/>
          <w:numId w:val="7"/>
        </w:numPr>
        <w:tabs>
          <w:tab w:val="left" w:pos="1843"/>
        </w:tabs>
        <w:ind w:right="-199"/>
        <w:rPr>
          <w:rFonts w:ascii="Arial" w:hAnsi="Arial"/>
          <w:snapToGrid w:val="0"/>
          <w:color w:val="000000"/>
          <w:sz w:val="24"/>
        </w:rPr>
      </w:pPr>
      <w:r>
        <w:rPr>
          <w:rFonts w:ascii="Arial" w:hAnsi="Arial"/>
          <w:sz w:val="24"/>
        </w:rPr>
        <w:t xml:space="preserve">The post holder </w:t>
      </w:r>
      <w:proofErr w:type="gramStart"/>
      <w:r>
        <w:rPr>
          <w:rFonts w:ascii="Arial" w:hAnsi="Arial"/>
          <w:sz w:val="24"/>
        </w:rPr>
        <w:t>is expected</w:t>
      </w:r>
      <w:proofErr w:type="gramEnd"/>
      <w:r>
        <w:rPr>
          <w:rFonts w:ascii="Arial" w:hAnsi="Arial"/>
          <w:sz w:val="24"/>
        </w:rPr>
        <w:t xml:space="preserve"> to be committed to </w:t>
      </w:r>
      <w:r w:rsidR="00E444FB">
        <w:rPr>
          <w:rFonts w:ascii="Arial" w:hAnsi="Arial"/>
          <w:sz w:val="24"/>
        </w:rPr>
        <w:t>V</w:t>
      </w:r>
      <w:r w:rsidR="000225DB">
        <w:rPr>
          <w:rFonts w:ascii="Arial" w:hAnsi="Arial"/>
          <w:sz w:val="24"/>
        </w:rPr>
        <w:t xml:space="preserve">oluntary </w:t>
      </w:r>
      <w:r w:rsidR="00E444FB">
        <w:rPr>
          <w:rFonts w:ascii="Arial" w:hAnsi="Arial"/>
          <w:sz w:val="24"/>
        </w:rPr>
        <w:t>A</w:t>
      </w:r>
      <w:r w:rsidR="000225DB">
        <w:rPr>
          <w:rFonts w:ascii="Arial" w:hAnsi="Arial"/>
          <w:sz w:val="24"/>
        </w:rPr>
        <w:t xml:space="preserve">ction </w:t>
      </w:r>
      <w:r w:rsidR="00E444FB">
        <w:rPr>
          <w:rFonts w:ascii="Arial" w:hAnsi="Arial"/>
          <w:sz w:val="24"/>
        </w:rPr>
        <w:t>I</w:t>
      </w:r>
      <w:r w:rsidR="000225DB">
        <w:rPr>
          <w:rFonts w:ascii="Arial" w:hAnsi="Arial"/>
          <w:sz w:val="24"/>
        </w:rPr>
        <w:t>slington</w:t>
      </w:r>
      <w:r w:rsidR="00E444FB">
        <w:rPr>
          <w:rFonts w:ascii="Arial" w:hAnsi="Arial"/>
          <w:sz w:val="24"/>
        </w:rPr>
        <w:t>’</w:t>
      </w:r>
      <w:r>
        <w:rPr>
          <w:rFonts w:ascii="Arial" w:hAnsi="Arial"/>
          <w:sz w:val="24"/>
        </w:rPr>
        <w:t>s core values of fairness, effectiveness and transparency and to demonstrate this commitment in the way they carry out their duties.</w:t>
      </w:r>
    </w:p>
    <w:p w14:paraId="020FAD32" w14:textId="77777777" w:rsidR="007B7AA0" w:rsidRDefault="007B7AA0">
      <w:pPr>
        <w:rPr>
          <w:rFonts w:ascii="Arial" w:hAnsi="Arial"/>
          <w:sz w:val="24"/>
        </w:rPr>
      </w:pPr>
    </w:p>
    <w:p w14:paraId="2E7419DA" w14:textId="77777777" w:rsidR="007B7AA0" w:rsidRDefault="007B7AA0">
      <w:pPr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Ensure that duties are undertaken with due regard and compliance with the Data Protection Act</w:t>
      </w:r>
      <w:r w:rsidR="00132DDF">
        <w:rPr>
          <w:rFonts w:ascii="Arial" w:hAnsi="Arial"/>
          <w:sz w:val="24"/>
        </w:rPr>
        <w:t>, GDPR</w:t>
      </w:r>
      <w:r>
        <w:rPr>
          <w:rFonts w:ascii="Arial" w:hAnsi="Arial"/>
          <w:sz w:val="24"/>
        </w:rPr>
        <w:t xml:space="preserve"> and other</w:t>
      </w:r>
      <w:r w:rsidR="00132DDF">
        <w:rPr>
          <w:rFonts w:ascii="Arial" w:hAnsi="Arial"/>
          <w:sz w:val="24"/>
        </w:rPr>
        <w:t xml:space="preserve"> legislation</w:t>
      </w:r>
    </w:p>
    <w:p w14:paraId="37108D00" w14:textId="77777777" w:rsidR="007B7AA0" w:rsidRDefault="007B7AA0">
      <w:pPr>
        <w:rPr>
          <w:rFonts w:ascii="Arial" w:hAnsi="Arial"/>
          <w:sz w:val="24"/>
        </w:rPr>
      </w:pPr>
    </w:p>
    <w:p w14:paraId="10FE0A73" w14:textId="77777777" w:rsidR="007B7AA0" w:rsidRDefault="007B7AA0">
      <w:pPr>
        <w:numPr>
          <w:ilvl w:val="0"/>
          <w:numId w:val="9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Carry out duties and responsibilities in accordance with </w:t>
      </w:r>
      <w:r w:rsidR="00E444FB">
        <w:rPr>
          <w:rFonts w:ascii="Arial" w:hAnsi="Arial"/>
          <w:sz w:val="24"/>
        </w:rPr>
        <w:t>V</w:t>
      </w:r>
      <w:r w:rsidR="000225DB">
        <w:rPr>
          <w:rFonts w:ascii="Arial" w:hAnsi="Arial"/>
          <w:sz w:val="24"/>
        </w:rPr>
        <w:t xml:space="preserve">oluntary </w:t>
      </w:r>
      <w:r w:rsidR="00E444FB">
        <w:rPr>
          <w:rFonts w:ascii="Arial" w:hAnsi="Arial"/>
          <w:sz w:val="24"/>
        </w:rPr>
        <w:t>A</w:t>
      </w:r>
      <w:r w:rsidR="000225DB">
        <w:rPr>
          <w:rFonts w:ascii="Arial" w:hAnsi="Arial"/>
          <w:sz w:val="24"/>
        </w:rPr>
        <w:t xml:space="preserve">ction </w:t>
      </w:r>
      <w:r w:rsidR="00E444FB">
        <w:rPr>
          <w:rFonts w:ascii="Arial" w:hAnsi="Arial"/>
          <w:sz w:val="24"/>
        </w:rPr>
        <w:t>I</w:t>
      </w:r>
      <w:r w:rsidR="000225DB">
        <w:rPr>
          <w:rFonts w:ascii="Arial" w:hAnsi="Arial"/>
          <w:sz w:val="24"/>
        </w:rPr>
        <w:t>slington</w:t>
      </w:r>
      <w:r w:rsidR="00E444FB">
        <w:rPr>
          <w:rFonts w:ascii="Arial" w:hAnsi="Arial"/>
          <w:sz w:val="24"/>
        </w:rPr>
        <w:t xml:space="preserve">’s </w:t>
      </w:r>
      <w:r>
        <w:rPr>
          <w:rFonts w:ascii="Arial" w:hAnsi="Arial"/>
          <w:sz w:val="24"/>
        </w:rPr>
        <w:t>Health and Safety Policy and relevant Health and Safety legislation.</w:t>
      </w:r>
    </w:p>
    <w:p w14:paraId="7CE3A242" w14:textId="77777777" w:rsidR="003A11F4" w:rsidRDefault="003A11F4" w:rsidP="003A11F4">
      <w:pPr>
        <w:rPr>
          <w:rFonts w:ascii="Arial" w:hAnsi="Arial"/>
          <w:sz w:val="24"/>
        </w:rPr>
      </w:pPr>
    </w:p>
    <w:p w14:paraId="43D4BEEE" w14:textId="77777777" w:rsidR="003A11F4" w:rsidRDefault="003A11F4" w:rsidP="003A11F4">
      <w:pPr>
        <w:numPr>
          <w:ilvl w:val="0"/>
          <w:numId w:val="9"/>
        </w:numPr>
        <w:rPr>
          <w:rFonts w:ascii="Arial" w:hAnsi="Arial"/>
          <w:sz w:val="22"/>
        </w:rPr>
      </w:pPr>
      <w:r>
        <w:rPr>
          <w:rFonts w:ascii="Arial" w:hAnsi="Arial"/>
          <w:sz w:val="24"/>
        </w:rPr>
        <w:t>To collect and record data about service provision that can be used for monitoring purposes and to support service improvement</w:t>
      </w:r>
    </w:p>
    <w:p w14:paraId="53AD7B2A" w14:textId="77777777" w:rsidR="007B7AA0" w:rsidRDefault="007B7AA0">
      <w:pPr>
        <w:rPr>
          <w:rFonts w:ascii="Arial" w:hAnsi="Arial"/>
          <w:sz w:val="24"/>
        </w:rPr>
      </w:pPr>
    </w:p>
    <w:p w14:paraId="415AD7C5" w14:textId="77777777" w:rsidR="007B7AA0" w:rsidRDefault="007B7AA0">
      <w:pPr>
        <w:pStyle w:val="BodyTextIndent2"/>
        <w:pBdr>
          <w:bottom w:val="single" w:sz="6" w:space="1" w:color="auto"/>
        </w:pBdr>
        <w:spacing w:after="240"/>
        <w:ind w:left="0" w:firstLine="0"/>
        <w:rPr>
          <w:sz w:val="22"/>
        </w:rPr>
      </w:pPr>
    </w:p>
    <w:p w14:paraId="55146E6A" w14:textId="77777777" w:rsidR="007B7AA0" w:rsidRPr="002D4CAA" w:rsidRDefault="007B7AA0">
      <w:pPr>
        <w:rPr>
          <w:rFonts w:ascii="Arial" w:hAnsi="Arial"/>
          <w:color w:val="FF0000"/>
          <w:sz w:val="22"/>
        </w:rPr>
      </w:pPr>
    </w:p>
    <w:p w14:paraId="0BDCCE26" w14:textId="77777777" w:rsidR="007B7AA0" w:rsidRPr="002D4CAA" w:rsidRDefault="007B7AA0">
      <w:pPr>
        <w:spacing w:line="225" w:lineRule="exact"/>
        <w:ind w:right="-99"/>
        <w:jc w:val="both"/>
        <w:rPr>
          <w:rFonts w:ascii="Arial" w:hAnsi="Arial"/>
          <w:color w:val="FF0000"/>
          <w:sz w:val="22"/>
        </w:rPr>
      </w:pPr>
    </w:p>
    <w:p w14:paraId="30DD4206" w14:textId="77777777" w:rsidR="00132DDF" w:rsidRDefault="00132DDF" w:rsidP="002D4CAA">
      <w:pPr>
        <w:pStyle w:val="BodyTextIndent2"/>
        <w:spacing w:after="240"/>
        <w:ind w:left="0" w:firstLine="0"/>
        <w:rPr>
          <w:b/>
          <w:sz w:val="36"/>
        </w:rPr>
      </w:pPr>
    </w:p>
    <w:p w14:paraId="333ABF31" w14:textId="77777777" w:rsidR="007B7AA0" w:rsidRDefault="007B7AA0" w:rsidP="00FF33A2">
      <w:pPr>
        <w:pStyle w:val="BodyTextIndent2"/>
        <w:spacing w:after="240"/>
        <w:ind w:left="0" w:firstLine="0"/>
        <w:jc w:val="center"/>
        <w:rPr>
          <w:b/>
          <w:sz w:val="36"/>
        </w:rPr>
      </w:pPr>
      <w:r>
        <w:rPr>
          <w:b/>
          <w:sz w:val="36"/>
        </w:rPr>
        <w:t>PERSON SPECIFICATION</w:t>
      </w:r>
    </w:p>
    <w:p w14:paraId="6FC57A90" w14:textId="77777777" w:rsidR="007B7AA0" w:rsidRDefault="002919C3">
      <w:pPr>
        <w:pStyle w:val="Heading6"/>
        <w:jc w:val="center"/>
        <w:rPr>
          <w:b/>
          <w:color w:val="000000"/>
          <w:sz w:val="22"/>
        </w:rPr>
      </w:pPr>
      <w:r>
        <w:rPr>
          <w:b/>
        </w:rPr>
        <w:t>VOLUNTARY ACTION ISLINGTON</w:t>
      </w:r>
    </w:p>
    <w:p w14:paraId="05FBD642" w14:textId="77777777" w:rsidR="007B7AA0" w:rsidRDefault="007B7AA0">
      <w:pPr>
        <w:rPr>
          <w:sz w:val="22"/>
        </w:rPr>
      </w:pPr>
    </w:p>
    <w:p w14:paraId="295763D7" w14:textId="77777777" w:rsidR="007B7AA0" w:rsidRDefault="007B7AA0">
      <w:pPr>
        <w:pStyle w:val="BodyText"/>
        <w:jc w:val="both"/>
        <w:rPr>
          <w:color w:val="000000"/>
        </w:rPr>
      </w:pPr>
      <w:r>
        <w:rPr>
          <w:color w:val="000000"/>
        </w:rPr>
        <w:t xml:space="preserve">The person specification is a picture of skills, knowledge and experience required to carry out the job.  It has been used to draw up the advert and </w:t>
      </w:r>
      <w:proofErr w:type="gramStart"/>
      <w:r>
        <w:rPr>
          <w:color w:val="000000"/>
        </w:rPr>
        <w:t>will also</w:t>
      </w:r>
      <w:proofErr w:type="gramEnd"/>
      <w:r>
        <w:rPr>
          <w:color w:val="000000"/>
        </w:rPr>
        <w:t xml:space="preserve"> be used in the short-listing and interview process for this post.  </w:t>
      </w:r>
    </w:p>
    <w:p w14:paraId="189DFBFC" w14:textId="77777777" w:rsidR="007B7AA0" w:rsidRDefault="007B7AA0">
      <w:pPr>
        <w:jc w:val="both"/>
        <w:rPr>
          <w:rFonts w:ascii="Arial" w:hAnsi="Arial"/>
          <w:color w:val="000000"/>
          <w:sz w:val="24"/>
        </w:rPr>
      </w:pPr>
    </w:p>
    <w:p w14:paraId="7FD8B3F5" w14:textId="77777777" w:rsidR="007B7AA0" w:rsidRDefault="007B7AA0">
      <w:pPr>
        <w:pStyle w:val="BodyText2"/>
        <w:jc w:val="both"/>
        <w:rPr>
          <w:rFonts w:ascii="Arial" w:hAnsi="Arial"/>
        </w:rPr>
      </w:pPr>
      <w:r>
        <w:rPr>
          <w:rFonts w:ascii="Arial" w:hAnsi="Arial"/>
        </w:rPr>
        <w:t>You should demonstrate on your application form how you meet the following essential criteria.</w:t>
      </w:r>
    </w:p>
    <w:p w14:paraId="377CADCC" w14:textId="77777777" w:rsidR="00FF33A2" w:rsidRDefault="00FF33A2" w:rsidP="00FF33A2">
      <w:pPr>
        <w:pStyle w:val="BodyText2"/>
        <w:jc w:val="both"/>
        <w:rPr>
          <w:rFonts w:ascii="Arial" w:hAnsi="Arial"/>
          <w:b/>
        </w:rPr>
      </w:pPr>
    </w:p>
    <w:tbl>
      <w:tblPr>
        <w:tblW w:w="10628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35"/>
        <w:gridCol w:w="5997"/>
        <w:gridCol w:w="3076"/>
        <w:gridCol w:w="820"/>
      </w:tblGrid>
      <w:tr w:rsidR="00FF33A2" w14:paraId="4B3AAD28" w14:textId="77777777" w:rsidTr="00132DDF">
        <w:trPr>
          <w:jc w:val="center"/>
        </w:trPr>
        <w:tc>
          <w:tcPr>
            <w:tcW w:w="6732" w:type="dxa"/>
            <w:gridSpan w:val="2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45244540" w14:textId="77777777" w:rsidR="00FF33A2" w:rsidRDefault="00FF33A2" w:rsidP="00714F3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Designation:</w:t>
            </w:r>
            <w:r w:rsidR="00714F30">
              <w:rPr>
                <w:rFonts w:ascii="Arial" w:hAnsi="Arial"/>
                <w:b/>
                <w:sz w:val="24"/>
              </w:rPr>
              <w:t xml:space="preserve"> </w:t>
            </w:r>
            <w:r w:rsidR="003B71B3">
              <w:rPr>
                <w:rFonts w:ascii="Arial" w:hAnsi="Arial" w:cs="Arial"/>
                <w:sz w:val="24"/>
                <w:szCs w:val="24"/>
              </w:rPr>
              <w:t xml:space="preserve">Information and Communications </w:t>
            </w:r>
            <w:r w:rsidR="00132DDF">
              <w:rPr>
                <w:rFonts w:ascii="Arial" w:hAnsi="Arial" w:cs="Arial"/>
                <w:sz w:val="24"/>
                <w:szCs w:val="24"/>
              </w:rPr>
              <w:t>Assistant</w:t>
            </w:r>
          </w:p>
        </w:tc>
        <w:tc>
          <w:tcPr>
            <w:tcW w:w="3896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FFFFF"/>
          </w:tcPr>
          <w:p w14:paraId="1B816F6F" w14:textId="77777777" w:rsidR="002D4CAA" w:rsidRDefault="00FF33A2" w:rsidP="002D4CA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both"/>
              <w:rPr>
                <w:rFonts w:ascii="Arial" w:hAnsi="Arial"/>
                <w:spacing w:val="-2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Grade:</w:t>
            </w:r>
            <w:r w:rsidR="002D4CAA">
              <w:rPr>
                <w:rFonts w:ascii="Arial" w:hAnsi="Arial"/>
                <w:b/>
                <w:sz w:val="24"/>
              </w:rPr>
              <w:t xml:space="preserve"> </w:t>
            </w:r>
            <w:r w:rsidR="002D4CAA" w:rsidRPr="008D68B6">
              <w:rPr>
                <w:rFonts w:ascii="Arial" w:hAnsi="Arial"/>
                <w:sz w:val="24"/>
              </w:rPr>
              <w:t>NJC Scale 4/Point 7</w:t>
            </w:r>
          </w:p>
          <w:p w14:paraId="4F9CBE3B" w14:textId="77777777" w:rsidR="00FF33A2" w:rsidRDefault="00FF33A2" w:rsidP="00A759EB">
            <w:pPr>
              <w:rPr>
                <w:rFonts w:ascii="Arial" w:hAnsi="Arial"/>
                <w:sz w:val="24"/>
              </w:rPr>
            </w:pPr>
          </w:p>
        </w:tc>
      </w:tr>
      <w:tr w:rsidR="00FF33A2" w14:paraId="47EF8608" w14:textId="77777777" w:rsidTr="00A759EB">
        <w:trPr>
          <w:jc w:val="center"/>
        </w:trPr>
        <w:tc>
          <w:tcPr>
            <w:tcW w:w="735" w:type="dxa"/>
            <w:tcBorders>
              <w:top w:val="double" w:sz="4" w:space="0" w:color="auto"/>
              <w:left w:val="double" w:sz="6" w:space="0" w:color="auto"/>
            </w:tcBorders>
            <w:shd w:val="pct15" w:color="000000" w:fill="FFFFFF"/>
          </w:tcPr>
          <w:p w14:paraId="2511BB90" w14:textId="77777777" w:rsidR="00FF33A2" w:rsidRDefault="00FF33A2" w:rsidP="00A759EB">
            <w:p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pct15" w:color="000000" w:fill="FFFFFF"/>
          </w:tcPr>
          <w:p w14:paraId="34554999" w14:textId="77777777" w:rsidR="00FF33A2" w:rsidRDefault="00FF33A2" w:rsidP="00A759EB">
            <w:pPr>
              <w:pStyle w:val="Heading2"/>
              <w:rPr>
                <w:b/>
              </w:rPr>
            </w:pPr>
            <w:r>
              <w:rPr>
                <w:b/>
              </w:rPr>
              <w:t xml:space="preserve"> REQUIREMENTS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double" w:sz="4" w:space="0" w:color="auto"/>
              <w:right w:val="double" w:sz="6" w:space="0" w:color="auto"/>
            </w:tcBorders>
            <w:shd w:val="pct15" w:color="000000" w:fill="FFFFFF"/>
          </w:tcPr>
          <w:p w14:paraId="46F53498" w14:textId="77777777" w:rsidR="00FF33A2" w:rsidRDefault="00FF33A2" w:rsidP="00A759EB">
            <w:pPr>
              <w:pStyle w:val="Heading1"/>
            </w:pPr>
          </w:p>
        </w:tc>
      </w:tr>
      <w:tr w:rsidR="00FF33A2" w14:paraId="20F3E8BE" w14:textId="77777777" w:rsidTr="00A759EB">
        <w:trPr>
          <w:jc w:val="center"/>
        </w:trPr>
        <w:tc>
          <w:tcPr>
            <w:tcW w:w="735" w:type="dxa"/>
            <w:tcBorders>
              <w:top w:val="double" w:sz="4" w:space="0" w:color="auto"/>
              <w:left w:val="double" w:sz="6" w:space="0" w:color="auto"/>
            </w:tcBorders>
            <w:shd w:val="pct15" w:color="000000" w:fill="FFFFFF"/>
          </w:tcPr>
          <w:p w14:paraId="4AF5C071" w14:textId="77777777" w:rsidR="00FF33A2" w:rsidRDefault="00FF33A2" w:rsidP="00A759EB">
            <w:p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pct15" w:color="000000" w:fill="FFFFFF"/>
          </w:tcPr>
          <w:p w14:paraId="50E4793B" w14:textId="77777777" w:rsidR="00FF33A2" w:rsidRDefault="00FF33A2" w:rsidP="00A759EB">
            <w:pPr>
              <w:pStyle w:val="Heading2"/>
              <w:rPr>
                <w:b/>
              </w:rPr>
            </w:pPr>
            <w:r>
              <w:rPr>
                <w:b/>
              </w:rPr>
              <w:t>EDUCATION and EXPERIENCE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double" w:sz="4" w:space="0" w:color="auto"/>
              <w:right w:val="double" w:sz="6" w:space="0" w:color="auto"/>
            </w:tcBorders>
            <w:shd w:val="pct15" w:color="000000" w:fill="FFFFFF"/>
          </w:tcPr>
          <w:p w14:paraId="680B9F87" w14:textId="77777777" w:rsidR="00FF33A2" w:rsidRDefault="00FF33A2" w:rsidP="00A759EB">
            <w:pPr>
              <w:pStyle w:val="Heading1"/>
            </w:pPr>
            <w:r>
              <w:t>A/I/T</w:t>
            </w:r>
          </w:p>
        </w:tc>
      </w:tr>
      <w:tr w:rsidR="00FF33A2" w14:paraId="13E0C63C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48348DAD" w14:textId="77777777" w:rsidR="00FF33A2" w:rsidRDefault="00FF33A2" w:rsidP="00A759EB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BF8B8" w14:textId="77777777" w:rsidR="00FF33A2" w:rsidRPr="00D2538A" w:rsidRDefault="002836AE" w:rsidP="00890DDE">
            <w:pPr>
              <w:keepNext/>
              <w:outlineLvl w:val="5"/>
              <w:rPr>
                <w:rFonts w:ascii="Arial" w:hAnsi="Arial"/>
                <w:b/>
                <w:sz w:val="24"/>
              </w:rPr>
            </w:pPr>
            <w:r w:rsidRPr="00D2538A">
              <w:rPr>
                <w:rFonts w:ascii="Arial" w:hAnsi="Arial"/>
                <w:b/>
                <w:sz w:val="24"/>
              </w:rPr>
              <w:t xml:space="preserve">Experience with communications systems including websites, </w:t>
            </w:r>
            <w:r w:rsidRPr="00D2538A">
              <w:rPr>
                <w:rFonts w:ascii="Arial" w:hAnsi="Arial"/>
                <w:b/>
                <w:color w:val="000000" w:themeColor="text1"/>
                <w:sz w:val="24"/>
              </w:rPr>
              <w:t xml:space="preserve">video </w:t>
            </w:r>
            <w:r w:rsidRPr="00D2538A">
              <w:rPr>
                <w:rFonts w:ascii="Arial" w:hAnsi="Arial"/>
                <w:b/>
                <w:sz w:val="24"/>
              </w:rPr>
              <w:t>conferencing platforms (such as Zoom and Microsoft Teams) and social media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single" w:sz="4" w:space="0" w:color="auto"/>
              <w:right w:val="double" w:sz="6" w:space="0" w:color="auto"/>
            </w:tcBorders>
          </w:tcPr>
          <w:p w14:paraId="68F180A2" w14:textId="77777777" w:rsidR="00FF33A2" w:rsidRPr="00D2538A" w:rsidRDefault="00E70B04" w:rsidP="00A759EB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</w:p>
        </w:tc>
      </w:tr>
      <w:tr w:rsidR="00FF33A2" w14:paraId="3AC43225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3121972E" w14:textId="77777777" w:rsidR="00FF33A2" w:rsidRDefault="00FF33A2" w:rsidP="00A759EB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70B1A011" w14:textId="77777777" w:rsidR="00FF33A2" w:rsidRPr="00D2538A" w:rsidRDefault="002836AE" w:rsidP="001368BA">
            <w:pPr>
              <w:keepNext/>
              <w:outlineLvl w:val="5"/>
              <w:rPr>
                <w:rFonts w:ascii="Arial" w:hAnsi="Arial"/>
                <w:b/>
                <w:sz w:val="24"/>
              </w:rPr>
            </w:pPr>
            <w:r w:rsidRPr="00D2538A">
              <w:rPr>
                <w:rFonts w:ascii="Arial" w:hAnsi="Arial"/>
                <w:b/>
                <w:sz w:val="24"/>
              </w:rPr>
              <w:t>Experience of administration of a CRM</w:t>
            </w:r>
            <w:r w:rsidR="00C80D9E" w:rsidRPr="00D2538A">
              <w:rPr>
                <w:rFonts w:ascii="Arial" w:hAnsi="Arial"/>
                <w:b/>
                <w:sz w:val="24"/>
              </w:rPr>
              <w:t xml:space="preserve"> and/or</w:t>
            </w:r>
            <w:r w:rsidR="002A2EE9" w:rsidRPr="00D2538A">
              <w:rPr>
                <w:rFonts w:ascii="Arial" w:hAnsi="Arial"/>
                <w:b/>
                <w:sz w:val="24"/>
              </w:rPr>
              <w:t xml:space="preserve"> </w:t>
            </w:r>
            <w:r w:rsidR="00C80D9E" w:rsidRPr="00D2538A">
              <w:rPr>
                <w:rFonts w:ascii="Arial" w:hAnsi="Arial"/>
                <w:b/>
                <w:sz w:val="24"/>
              </w:rPr>
              <w:t>a CMS system</w:t>
            </w:r>
            <w:r w:rsidR="001368BA" w:rsidRPr="00D2538A">
              <w:rPr>
                <w:rFonts w:ascii="Arial" w:hAnsi="Arial"/>
                <w:b/>
                <w:sz w:val="24"/>
              </w:rPr>
              <w:t xml:space="preserve">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69569CA4" w14:textId="77777777" w:rsidR="00FF33A2" w:rsidRPr="00D2538A" w:rsidRDefault="00E70B04" w:rsidP="00A759EB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</w:p>
        </w:tc>
      </w:tr>
      <w:tr w:rsidR="00FF33A2" w14:paraId="76DCBBF8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13C484DE" w14:textId="77777777" w:rsidR="00FF33A2" w:rsidRDefault="00FF33A2" w:rsidP="00A759EB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752A00CD" w14:textId="77777777" w:rsidR="00FF33A2" w:rsidRPr="00D2538A" w:rsidRDefault="002836AE" w:rsidP="00890DDE">
            <w:pPr>
              <w:keepNext/>
              <w:outlineLvl w:val="5"/>
              <w:rPr>
                <w:rFonts w:ascii="Arial" w:hAnsi="Arial"/>
                <w:b/>
                <w:sz w:val="24"/>
              </w:rPr>
            </w:pPr>
            <w:r w:rsidRPr="00D2538A">
              <w:rPr>
                <w:rFonts w:ascii="Arial" w:hAnsi="Arial"/>
                <w:b/>
                <w:sz w:val="24"/>
              </w:rPr>
              <w:t>Experience of providing high standards of customer service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676DB59A" w14:textId="77777777" w:rsidR="00FF33A2" w:rsidRPr="00D2538A" w:rsidRDefault="00E70B04" w:rsidP="00A759EB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</w:p>
        </w:tc>
      </w:tr>
      <w:tr w:rsidR="00FF33A2" w14:paraId="1A8A0107" w14:textId="77777777" w:rsidTr="00A759EB">
        <w:trPr>
          <w:jc w:val="center"/>
        </w:trPr>
        <w:tc>
          <w:tcPr>
            <w:tcW w:w="735" w:type="dxa"/>
            <w:tcBorders>
              <w:left w:val="double" w:sz="6" w:space="0" w:color="auto"/>
              <w:bottom w:val="double" w:sz="4" w:space="0" w:color="auto"/>
            </w:tcBorders>
            <w:shd w:val="pct15" w:color="000000" w:fill="FFFFFF"/>
          </w:tcPr>
          <w:p w14:paraId="0D240FEF" w14:textId="77777777" w:rsidR="00FF33A2" w:rsidRDefault="00FF33A2" w:rsidP="00A759EB">
            <w:p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14:paraId="3B83FA99" w14:textId="77777777" w:rsidR="00FF33A2" w:rsidRPr="00D2538A" w:rsidRDefault="00FF33A2" w:rsidP="00A759EB">
            <w:pPr>
              <w:pStyle w:val="Heading1"/>
            </w:pPr>
            <w:r w:rsidRPr="00D2538A">
              <w:t>KNOWLEDGE, SKILLS and ABILITY</w:t>
            </w:r>
          </w:p>
          <w:p w14:paraId="513190F4" w14:textId="77777777" w:rsidR="00FF33A2" w:rsidRPr="00D2538A" w:rsidRDefault="00FF33A2" w:rsidP="00A759EB"/>
        </w:tc>
        <w:tc>
          <w:tcPr>
            <w:tcW w:w="820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  <w:shd w:val="pct15" w:color="000000" w:fill="FFFFFF"/>
          </w:tcPr>
          <w:p w14:paraId="7592C484" w14:textId="77777777" w:rsidR="00FF33A2" w:rsidRPr="00D2538A" w:rsidRDefault="00FF33A2" w:rsidP="00A759EB">
            <w:pPr>
              <w:pStyle w:val="Footer"/>
              <w:tabs>
                <w:tab w:val="clear" w:pos="4153"/>
                <w:tab w:val="clear" w:pos="8306"/>
              </w:tabs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E70B04" w14:paraId="5745F26A" w14:textId="77777777" w:rsidTr="00A759EB">
        <w:trPr>
          <w:jc w:val="center"/>
        </w:trPr>
        <w:tc>
          <w:tcPr>
            <w:tcW w:w="735" w:type="dxa"/>
            <w:tcBorders>
              <w:top w:val="double" w:sz="4" w:space="0" w:color="auto"/>
              <w:left w:val="double" w:sz="6" w:space="0" w:color="auto"/>
              <w:right w:val="single" w:sz="4" w:space="0" w:color="auto"/>
            </w:tcBorders>
          </w:tcPr>
          <w:p w14:paraId="3B5633CC" w14:textId="77777777" w:rsidR="00E70B04" w:rsidRDefault="00E70B04" w:rsidP="00E70B04">
            <w:pPr>
              <w:pStyle w:val="Heading4"/>
            </w:pPr>
          </w:p>
        </w:tc>
        <w:tc>
          <w:tcPr>
            <w:tcW w:w="9073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DF32C" w14:textId="77777777" w:rsidR="00E70B04" w:rsidRPr="00D2538A" w:rsidRDefault="00E70B04" w:rsidP="00E70B04">
            <w:pPr>
              <w:pStyle w:val="Heading6"/>
              <w:spacing w:before="0" w:after="0"/>
              <w:rPr>
                <w:b/>
              </w:rPr>
            </w:pPr>
            <w:r w:rsidRPr="00D2538A">
              <w:rPr>
                <w:b/>
              </w:rPr>
              <w:t>Ability to assist staff and volunteers to use social media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3336C590" w14:textId="77777777" w:rsidR="00E70B04" w:rsidRPr="00D2538A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</w:p>
        </w:tc>
      </w:tr>
      <w:tr w:rsidR="00E70B04" w14:paraId="43B349F5" w14:textId="77777777" w:rsidTr="00A759EB">
        <w:trPr>
          <w:jc w:val="center"/>
        </w:trPr>
        <w:tc>
          <w:tcPr>
            <w:tcW w:w="735" w:type="dxa"/>
            <w:tcBorders>
              <w:top w:val="double" w:sz="4" w:space="0" w:color="auto"/>
              <w:left w:val="double" w:sz="6" w:space="0" w:color="auto"/>
              <w:right w:val="single" w:sz="4" w:space="0" w:color="auto"/>
            </w:tcBorders>
          </w:tcPr>
          <w:p w14:paraId="3171A2D4" w14:textId="77777777" w:rsidR="00E70B04" w:rsidRDefault="00E70B04" w:rsidP="00E70B04">
            <w:pPr>
              <w:pStyle w:val="Heading4"/>
            </w:pPr>
          </w:p>
        </w:tc>
        <w:tc>
          <w:tcPr>
            <w:tcW w:w="9073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05C14" w14:textId="77777777" w:rsidR="00E70B04" w:rsidRPr="00D2538A" w:rsidRDefault="002836AE" w:rsidP="00E70B04">
            <w:pPr>
              <w:pStyle w:val="Heading6"/>
              <w:spacing w:before="0" w:after="0"/>
              <w:rPr>
                <w:b/>
              </w:rPr>
            </w:pPr>
            <w:r w:rsidRPr="00D2538A">
              <w:rPr>
                <w:b/>
              </w:rPr>
              <w:t xml:space="preserve">Ability to </w:t>
            </w:r>
            <w:proofErr w:type="spellStart"/>
            <w:r w:rsidRPr="00D2538A">
              <w:rPr>
                <w:b/>
              </w:rPr>
              <w:t>organis</w:t>
            </w:r>
            <w:r w:rsidR="00E70B04" w:rsidRPr="00D2538A">
              <w:rPr>
                <w:b/>
              </w:rPr>
              <w:t>e</w:t>
            </w:r>
            <w:proofErr w:type="spellEnd"/>
            <w:r w:rsidR="00E70B04" w:rsidRPr="00D2538A">
              <w:rPr>
                <w:b/>
              </w:rPr>
              <w:t xml:space="preserve"> the collection of data for a directory/membership list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2A596CE5" w14:textId="77777777" w:rsidR="00E70B04" w:rsidRPr="00D2538A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</w:p>
        </w:tc>
      </w:tr>
      <w:tr w:rsidR="00E70B04" w14:paraId="2D79390F" w14:textId="77777777" w:rsidTr="00A759EB">
        <w:trPr>
          <w:jc w:val="center"/>
        </w:trPr>
        <w:tc>
          <w:tcPr>
            <w:tcW w:w="735" w:type="dxa"/>
            <w:tcBorders>
              <w:top w:val="double" w:sz="4" w:space="0" w:color="auto"/>
              <w:left w:val="double" w:sz="6" w:space="0" w:color="auto"/>
              <w:right w:val="single" w:sz="4" w:space="0" w:color="auto"/>
            </w:tcBorders>
          </w:tcPr>
          <w:p w14:paraId="502921C2" w14:textId="77777777" w:rsidR="00E70B04" w:rsidRDefault="00E70B04" w:rsidP="00E70B04">
            <w:pPr>
              <w:pStyle w:val="Heading4"/>
            </w:pPr>
          </w:p>
        </w:tc>
        <w:tc>
          <w:tcPr>
            <w:tcW w:w="9073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0DC94" w14:textId="77777777" w:rsidR="00E70B04" w:rsidRPr="00D2538A" w:rsidRDefault="00E70B04" w:rsidP="00E70B04">
            <w:pPr>
              <w:pStyle w:val="Heading6"/>
              <w:spacing w:before="0" w:after="0"/>
              <w:rPr>
                <w:b/>
              </w:rPr>
            </w:pPr>
            <w:r w:rsidRPr="00D2538A">
              <w:rPr>
                <w:b/>
              </w:rPr>
              <w:t>Excellent written and verbal communication skills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1D1AF016" w14:textId="77777777" w:rsidR="00E70B04" w:rsidRPr="00D2538A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</w:p>
        </w:tc>
      </w:tr>
      <w:tr w:rsidR="00E70B04" w14:paraId="3DC906E6" w14:textId="77777777" w:rsidTr="00A759EB">
        <w:trPr>
          <w:jc w:val="center"/>
        </w:trPr>
        <w:tc>
          <w:tcPr>
            <w:tcW w:w="735" w:type="dxa"/>
            <w:tcBorders>
              <w:top w:val="double" w:sz="4" w:space="0" w:color="auto"/>
              <w:left w:val="double" w:sz="6" w:space="0" w:color="auto"/>
              <w:right w:val="single" w:sz="4" w:space="0" w:color="auto"/>
            </w:tcBorders>
          </w:tcPr>
          <w:p w14:paraId="1E8ECFB7" w14:textId="77777777" w:rsidR="00E70B04" w:rsidRDefault="00E70B04" w:rsidP="00E70B04">
            <w:pPr>
              <w:pStyle w:val="Heading4"/>
            </w:pPr>
          </w:p>
        </w:tc>
        <w:tc>
          <w:tcPr>
            <w:tcW w:w="9073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35C18" w14:textId="77777777" w:rsidR="00E70B04" w:rsidRPr="00D2538A" w:rsidRDefault="002A2EE9" w:rsidP="002A2EE9">
            <w:pPr>
              <w:pStyle w:val="Heading6"/>
              <w:spacing w:before="0" w:after="0"/>
              <w:rPr>
                <w:b/>
                <w:lang w:val="en-GB"/>
              </w:rPr>
            </w:pPr>
            <w:r w:rsidRPr="00D2538A">
              <w:rPr>
                <w:b/>
                <w:lang w:val="en-GB"/>
              </w:rPr>
              <w:t xml:space="preserve">Ability to work as </w:t>
            </w:r>
            <w:r w:rsidR="002A0C7B" w:rsidRPr="00D2538A">
              <w:rPr>
                <w:b/>
                <w:lang w:val="en-GB"/>
              </w:rPr>
              <w:t xml:space="preserve">effectively as part of a team including staff and </w:t>
            </w:r>
            <w:r w:rsidRPr="00D2538A">
              <w:rPr>
                <w:b/>
                <w:lang w:val="en-GB"/>
              </w:rPr>
              <w:t>volunteers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CB102E6" w14:textId="77777777" w:rsidR="00E70B04" w:rsidRPr="00D2538A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</w:p>
        </w:tc>
      </w:tr>
      <w:tr w:rsidR="00E70B04" w14:paraId="7E79C503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641A7B1F" w14:textId="77777777" w:rsidR="00E70B04" w:rsidRDefault="00E70B04" w:rsidP="00E70B04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23EBC" w14:textId="77777777" w:rsidR="00E70B04" w:rsidRPr="00D2538A" w:rsidRDefault="00E70B04" w:rsidP="00E70B04">
            <w:pPr>
              <w:pStyle w:val="Heading1"/>
              <w:rPr>
                <w:rFonts w:cs="Arial"/>
                <w:bCs/>
              </w:rPr>
            </w:pPr>
            <w:r w:rsidRPr="00D2538A">
              <w:rPr>
                <w:bCs/>
              </w:rPr>
              <w:t xml:space="preserve">Ability to organise meetings and take </w:t>
            </w:r>
            <w:r w:rsidR="002836AE" w:rsidRPr="00D2538A">
              <w:rPr>
                <w:bCs/>
              </w:rPr>
              <w:t xml:space="preserve">succinct </w:t>
            </w:r>
            <w:r w:rsidRPr="00D2538A">
              <w:rPr>
                <w:bCs/>
              </w:rPr>
              <w:t>notes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765D9067" w14:textId="77777777" w:rsidR="00E70B04" w:rsidRPr="00D2538A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</w:p>
        </w:tc>
      </w:tr>
      <w:tr w:rsidR="00E70B04" w14:paraId="5802052B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2087FF33" w14:textId="77777777" w:rsidR="00E70B04" w:rsidRDefault="00E70B04" w:rsidP="00E70B04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60BCA" w14:textId="77777777" w:rsidR="00E70B04" w:rsidRPr="00D2538A" w:rsidRDefault="00E70B04" w:rsidP="00E70B04">
            <w:pPr>
              <w:pStyle w:val="Heading1"/>
              <w:rPr>
                <w:rFonts w:cs="Arial"/>
                <w:bCs/>
              </w:rPr>
            </w:pPr>
            <w:r w:rsidRPr="00D2538A">
              <w:t xml:space="preserve">ICT skills including website content management, Microsoft Office, social media, </w:t>
            </w:r>
            <w:proofErr w:type="spellStart"/>
            <w:r w:rsidRPr="00D2538A">
              <w:t>Wordpress</w:t>
            </w:r>
            <w:proofErr w:type="spellEnd"/>
            <w:r w:rsidRPr="00D2538A">
              <w:t xml:space="preserve">, video conferencing platforms, </w:t>
            </w:r>
            <w:proofErr w:type="spellStart"/>
            <w:r w:rsidRPr="00D2538A">
              <w:t>Mailchimp</w:t>
            </w:r>
            <w:proofErr w:type="spellEnd"/>
            <w:r w:rsidRPr="00D2538A">
              <w:t xml:space="preserve">, </w:t>
            </w:r>
            <w:proofErr w:type="spellStart"/>
            <w:r w:rsidRPr="00D2538A">
              <w:t>Canva</w:t>
            </w:r>
            <w:proofErr w:type="spellEnd"/>
            <w:r w:rsidRPr="00D2538A">
              <w:t>…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2C0F0A11" w14:textId="17B92729" w:rsidR="00E70B04" w:rsidRPr="00D2538A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  <w:r w:rsidR="00D2538A">
              <w:rPr>
                <w:rFonts w:ascii="Arial" w:hAnsi="Arial"/>
                <w:sz w:val="24"/>
              </w:rPr>
              <w:t>/T</w:t>
            </w:r>
          </w:p>
        </w:tc>
      </w:tr>
      <w:tr w:rsidR="00E70B04" w14:paraId="31D67DF1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608D180A" w14:textId="77777777" w:rsidR="00E70B04" w:rsidRDefault="00E70B04" w:rsidP="00E70B04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0142C" w14:textId="77777777" w:rsidR="00E70B04" w:rsidRPr="00D2538A" w:rsidRDefault="00E70B04" w:rsidP="00E70B04">
            <w:pPr>
              <w:pStyle w:val="Heading1"/>
              <w:rPr>
                <w:rFonts w:cs="Arial"/>
              </w:rPr>
            </w:pPr>
            <w:r w:rsidRPr="00D2538A">
              <w:t xml:space="preserve">Ability to market and promote the </w:t>
            </w:r>
            <w:r w:rsidR="002A0C7B" w:rsidRPr="00D2538A">
              <w:t xml:space="preserve">facilities and services </w:t>
            </w:r>
            <w:r w:rsidRPr="00D2538A">
              <w:t>available through Voluntary Action Islington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72729BF8" w14:textId="385E0726" w:rsidR="00E70B04" w:rsidRPr="00D2538A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 w:rsidRPr="00D2538A">
              <w:rPr>
                <w:rFonts w:ascii="Arial" w:hAnsi="Arial"/>
                <w:sz w:val="24"/>
              </w:rPr>
              <w:t>A/I</w:t>
            </w:r>
            <w:r w:rsidR="007623B1" w:rsidRPr="00D2538A">
              <w:rPr>
                <w:rFonts w:ascii="Arial" w:hAnsi="Arial"/>
                <w:sz w:val="24"/>
              </w:rPr>
              <w:t>/</w:t>
            </w:r>
            <w:r w:rsidR="00D2538A">
              <w:rPr>
                <w:rFonts w:ascii="Arial" w:hAnsi="Arial"/>
                <w:sz w:val="24"/>
              </w:rPr>
              <w:t>T</w:t>
            </w:r>
          </w:p>
        </w:tc>
      </w:tr>
      <w:tr w:rsidR="00E70B04" w14:paraId="28FB62E7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0CAA6257" w14:textId="77777777" w:rsidR="00E70B04" w:rsidRDefault="00E70B04" w:rsidP="00E70B04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B6AA2" w14:textId="77777777" w:rsidR="00E70B04" w:rsidRPr="00E43535" w:rsidRDefault="00E70B04" w:rsidP="00E70B04">
            <w:pPr>
              <w:pStyle w:val="Heading1"/>
            </w:pPr>
            <w:r w:rsidRPr="00E43535">
              <w:t>Ability to provide initial support with relevant ICT enquiries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2286D08C" w14:textId="77777777" w:rsidR="00E70B04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A/I</w:t>
            </w:r>
          </w:p>
        </w:tc>
      </w:tr>
      <w:tr w:rsidR="00E70B04" w14:paraId="53E158FA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4F0DFBCD" w14:textId="77777777" w:rsidR="00E70B04" w:rsidRDefault="00E70B04" w:rsidP="00E70B04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1D70A" w14:textId="77777777" w:rsidR="00E70B04" w:rsidRPr="00233CB8" w:rsidRDefault="00E70B04" w:rsidP="00E70B04">
            <w:pPr>
              <w:pStyle w:val="Heading1"/>
            </w:pPr>
            <w:r w:rsidRPr="006B4489">
              <w:t>An understanding of and commitment to equal opportunities and the implications for this role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1E23863B" w14:textId="77777777" w:rsidR="00E70B04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A/I</w:t>
            </w:r>
          </w:p>
        </w:tc>
      </w:tr>
      <w:tr w:rsidR="00E70B04" w14:paraId="37A195DA" w14:textId="77777777" w:rsidTr="00A759EB">
        <w:trPr>
          <w:jc w:val="center"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71F5CF8" w14:textId="77777777" w:rsidR="00E70B04" w:rsidRPr="00233CB8" w:rsidRDefault="00E70B04" w:rsidP="00E70B04">
            <w:pPr>
              <w:numPr>
                <w:ilvl w:val="0"/>
                <w:numId w:val="10"/>
              </w:numPr>
              <w:spacing w:before="60" w:after="6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E4A05" w14:textId="77777777" w:rsidR="00E70B04" w:rsidRPr="00233CB8" w:rsidRDefault="00E70B04" w:rsidP="00E70B04">
            <w:pPr>
              <w:pStyle w:val="Heading6"/>
              <w:spacing w:before="0" w:after="0"/>
              <w:rPr>
                <w:b/>
              </w:rPr>
            </w:pPr>
            <w:r>
              <w:rPr>
                <w:b/>
              </w:rPr>
              <w:t>Able to work flexible hours and occasional evenings by prior arrangement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5AA76EF" w14:textId="77777777" w:rsidR="00E70B04" w:rsidRDefault="00E70B04" w:rsidP="00E70B0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A/I</w:t>
            </w:r>
          </w:p>
        </w:tc>
      </w:tr>
      <w:tr w:rsidR="00FF33A2" w14:paraId="5ECD291B" w14:textId="77777777" w:rsidTr="00A759EB">
        <w:trPr>
          <w:cantSplit/>
          <w:jc w:val="center"/>
        </w:trPr>
        <w:tc>
          <w:tcPr>
            <w:tcW w:w="10628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4CFE9CAB" w14:textId="77777777" w:rsidR="00FF33A2" w:rsidRDefault="00FF33A2" w:rsidP="00A759EB">
            <w:pPr>
              <w:pStyle w:val="Heading2"/>
              <w:rPr>
                <w:b/>
              </w:rPr>
            </w:pPr>
            <w:r>
              <w:rPr>
                <w:b/>
              </w:rPr>
              <w:t>Assessed by:     A= Application        I= Interview      T= Test</w:t>
            </w:r>
          </w:p>
        </w:tc>
      </w:tr>
    </w:tbl>
    <w:p w14:paraId="7FAEDA9B" w14:textId="7BAA7C68" w:rsidR="007B7AA0" w:rsidRDefault="007B7AA0">
      <w:pPr>
        <w:ind w:right="-382"/>
        <w:rPr>
          <w:rFonts w:ascii="Arial" w:hAnsi="Arial"/>
        </w:rPr>
      </w:pPr>
    </w:p>
    <w:p w14:paraId="56738AD4" w14:textId="29A1DA55" w:rsidR="00942076" w:rsidRDefault="00942076">
      <w:pPr>
        <w:ind w:right="-382"/>
        <w:rPr>
          <w:rFonts w:ascii="Arial" w:hAnsi="Arial"/>
        </w:rPr>
      </w:pPr>
    </w:p>
    <w:p w14:paraId="4141B743" w14:textId="11204AA7" w:rsidR="00942076" w:rsidRDefault="00942076">
      <w:pPr>
        <w:ind w:right="-382"/>
        <w:rPr>
          <w:rFonts w:ascii="Arial" w:hAnsi="Arial"/>
        </w:rPr>
      </w:pPr>
    </w:p>
    <w:p w14:paraId="1EDC9CD2" w14:textId="1078E7F4" w:rsidR="00942076" w:rsidRDefault="00942076">
      <w:pPr>
        <w:ind w:right="-382"/>
        <w:rPr>
          <w:rFonts w:ascii="Arial" w:hAnsi="Arial"/>
        </w:rPr>
      </w:pPr>
    </w:p>
    <w:p w14:paraId="09672FF2" w14:textId="56A70226" w:rsidR="00942076" w:rsidRDefault="00942076">
      <w:pPr>
        <w:ind w:right="-382"/>
        <w:rPr>
          <w:rFonts w:ascii="Arial" w:hAnsi="Arial"/>
        </w:rPr>
      </w:pPr>
    </w:p>
    <w:p w14:paraId="5D30193F" w14:textId="256DF3C7" w:rsidR="00942076" w:rsidRPr="001F5EB6" w:rsidRDefault="00942076">
      <w:pPr>
        <w:ind w:right="-382"/>
        <w:rPr>
          <w:rFonts w:ascii="Arial" w:hAnsi="Arial"/>
          <w:b/>
          <w:bCs/>
          <w:sz w:val="36"/>
          <w:szCs w:val="36"/>
        </w:rPr>
      </w:pPr>
      <w:r w:rsidRPr="001F5EB6">
        <w:rPr>
          <w:rFonts w:ascii="Arial" w:hAnsi="Arial"/>
          <w:b/>
          <w:bCs/>
          <w:sz w:val="36"/>
          <w:szCs w:val="36"/>
        </w:rPr>
        <w:lastRenderedPageBreak/>
        <w:t xml:space="preserve">How to </w:t>
      </w:r>
      <w:r w:rsidR="00E81A9E" w:rsidRPr="001F5EB6">
        <w:rPr>
          <w:rFonts w:ascii="Arial" w:hAnsi="Arial"/>
          <w:b/>
          <w:bCs/>
          <w:sz w:val="36"/>
          <w:szCs w:val="36"/>
        </w:rPr>
        <w:t>Apply</w:t>
      </w:r>
    </w:p>
    <w:p w14:paraId="062DCE32" w14:textId="264C10C8" w:rsidR="00E81A9E" w:rsidRDefault="00E81A9E">
      <w:pPr>
        <w:ind w:right="-382"/>
        <w:rPr>
          <w:rFonts w:ascii="Arial" w:hAnsi="Arial"/>
        </w:rPr>
      </w:pPr>
    </w:p>
    <w:p w14:paraId="4F2CA079" w14:textId="292BCF4D" w:rsidR="00E81A9E" w:rsidRDefault="00E81A9E">
      <w:pPr>
        <w:ind w:right="-382"/>
        <w:rPr>
          <w:rFonts w:ascii="Arial" w:hAnsi="Arial"/>
          <w:sz w:val="24"/>
          <w:szCs w:val="24"/>
        </w:rPr>
      </w:pPr>
      <w:r w:rsidRPr="001F5EB6">
        <w:rPr>
          <w:rFonts w:ascii="Arial" w:hAnsi="Arial"/>
          <w:sz w:val="24"/>
          <w:szCs w:val="24"/>
        </w:rPr>
        <w:t xml:space="preserve">Closing date for this post is </w:t>
      </w:r>
      <w:r w:rsidRPr="001F5EB6">
        <w:rPr>
          <w:rFonts w:ascii="Arial" w:hAnsi="Arial"/>
          <w:b/>
          <w:bCs/>
          <w:sz w:val="24"/>
          <w:szCs w:val="24"/>
        </w:rPr>
        <w:t>midday</w:t>
      </w:r>
      <w:r w:rsidRPr="001F5EB6">
        <w:rPr>
          <w:rFonts w:ascii="Arial" w:hAnsi="Arial"/>
          <w:sz w:val="24"/>
          <w:szCs w:val="24"/>
        </w:rPr>
        <w:t xml:space="preserve"> on </w:t>
      </w:r>
      <w:r w:rsidRPr="001F5EB6">
        <w:rPr>
          <w:rFonts w:ascii="Arial" w:hAnsi="Arial"/>
          <w:b/>
          <w:bCs/>
          <w:sz w:val="24"/>
          <w:szCs w:val="24"/>
        </w:rPr>
        <w:t>Friday 29</w:t>
      </w:r>
      <w:r w:rsidRPr="001F5EB6">
        <w:rPr>
          <w:rFonts w:ascii="Arial" w:hAnsi="Arial"/>
          <w:b/>
          <w:bCs/>
          <w:sz w:val="24"/>
          <w:szCs w:val="24"/>
          <w:vertAlign w:val="superscript"/>
        </w:rPr>
        <w:t>th</w:t>
      </w:r>
      <w:r w:rsidRPr="001F5EB6">
        <w:rPr>
          <w:rFonts w:ascii="Arial" w:hAnsi="Arial"/>
          <w:b/>
          <w:bCs/>
          <w:sz w:val="24"/>
          <w:szCs w:val="24"/>
        </w:rPr>
        <w:t xml:space="preserve"> October</w:t>
      </w:r>
      <w:r w:rsidR="000F3FA0">
        <w:rPr>
          <w:rFonts w:ascii="Arial" w:hAnsi="Arial"/>
          <w:b/>
          <w:bCs/>
          <w:sz w:val="24"/>
          <w:szCs w:val="24"/>
        </w:rPr>
        <w:t xml:space="preserve"> 2021</w:t>
      </w:r>
      <w:r w:rsidRPr="001F5EB6">
        <w:rPr>
          <w:rFonts w:ascii="Arial" w:hAnsi="Arial"/>
          <w:sz w:val="24"/>
          <w:szCs w:val="24"/>
        </w:rPr>
        <w:t xml:space="preserve">.   Applications received after this time </w:t>
      </w:r>
      <w:proofErr w:type="gramStart"/>
      <w:r w:rsidRPr="001F5EB6">
        <w:rPr>
          <w:rFonts w:ascii="Arial" w:hAnsi="Arial"/>
          <w:sz w:val="24"/>
          <w:szCs w:val="24"/>
        </w:rPr>
        <w:t>will not be considered</w:t>
      </w:r>
      <w:proofErr w:type="gramEnd"/>
      <w:r w:rsidR="001F5EB6">
        <w:rPr>
          <w:rFonts w:ascii="Arial" w:hAnsi="Arial"/>
          <w:sz w:val="24"/>
          <w:szCs w:val="24"/>
        </w:rPr>
        <w:t>.</w:t>
      </w:r>
    </w:p>
    <w:p w14:paraId="375E053B" w14:textId="2CFB6C78" w:rsidR="001F5EB6" w:rsidRDefault="001F5EB6">
      <w:pPr>
        <w:ind w:right="-382"/>
        <w:rPr>
          <w:rFonts w:ascii="Arial" w:hAnsi="Arial"/>
          <w:sz w:val="24"/>
          <w:szCs w:val="24"/>
        </w:rPr>
      </w:pPr>
    </w:p>
    <w:p w14:paraId="447D0EBC" w14:textId="755F8299" w:rsidR="001F5EB6" w:rsidRDefault="001F5EB6">
      <w:pPr>
        <w:ind w:right="-382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Please send your CV with a </w:t>
      </w:r>
      <w:proofErr w:type="gramStart"/>
      <w:r>
        <w:rPr>
          <w:rFonts w:ascii="Arial" w:hAnsi="Arial"/>
          <w:sz w:val="24"/>
          <w:szCs w:val="24"/>
        </w:rPr>
        <w:t>2 page</w:t>
      </w:r>
      <w:proofErr w:type="gramEnd"/>
      <w:r>
        <w:rPr>
          <w:rFonts w:ascii="Arial" w:hAnsi="Arial"/>
          <w:sz w:val="24"/>
          <w:szCs w:val="24"/>
        </w:rPr>
        <w:t xml:space="preserve"> covering letter outlin</w:t>
      </w:r>
      <w:r w:rsidR="0062695B">
        <w:rPr>
          <w:rFonts w:ascii="Arial" w:hAnsi="Arial"/>
          <w:sz w:val="24"/>
          <w:szCs w:val="24"/>
        </w:rPr>
        <w:t xml:space="preserve">ing how your skills and experience meet the Person Specification.   CVs without </w:t>
      </w:r>
      <w:r w:rsidR="00DA7D92">
        <w:rPr>
          <w:rFonts w:ascii="Arial" w:hAnsi="Arial"/>
          <w:sz w:val="24"/>
          <w:szCs w:val="24"/>
        </w:rPr>
        <w:t xml:space="preserve">a covering letter </w:t>
      </w:r>
      <w:proofErr w:type="gramStart"/>
      <w:r w:rsidR="00DA7D92">
        <w:rPr>
          <w:rFonts w:ascii="Arial" w:hAnsi="Arial"/>
          <w:sz w:val="24"/>
          <w:szCs w:val="24"/>
        </w:rPr>
        <w:t>will be disregarded</w:t>
      </w:r>
      <w:proofErr w:type="gramEnd"/>
      <w:r w:rsidR="00DA7D92">
        <w:rPr>
          <w:rFonts w:ascii="Arial" w:hAnsi="Arial"/>
          <w:sz w:val="24"/>
          <w:szCs w:val="24"/>
        </w:rPr>
        <w:t>.</w:t>
      </w:r>
      <w:r w:rsidR="00EE1F53">
        <w:rPr>
          <w:rFonts w:ascii="Arial" w:hAnsi="Arial"/>
          <w:sz w:val="24"/>
          <w:szCs w:val="24"/>
        </w:rPr>
        <w:t xml:space="preserve">  Applications </w:t>
      </w:r>
      <w:proofErr w:type="gramStart"/>
      <w:r w:rsidR="00EE1F53">
        <w:rPr>
          <w:rFonts w:ascii="Arial" w:hAnsi="Arial"/>
          <w:sz w:val="24"/>
          <w:szCs w:val="24"/>
        </w:rPr>
        <w:t>should be sent</w:t>
      </w:r>
      <w:proofErr w:type="gramEnd"/>
      <w:r w:rsidR="00EE1F53">
        <w:rPr>
          <w:rFonts w:ascii="Arial" w:hAnsi="Arial"/>
          <w:sz w:val="24"/>
          <w:szCs w:val="24"/>
        </w:rPr>
        <w:t xml:space="preserve"> to </w:t>
      </w:r>
      <w:hyperlink r:id="rId11" w:history="1">
        <w:r w:rsidR="00EE1F53" w:rsidRPr="0088183B">
          <w:rPr>
            <w:rStyle w:val="Hyperlink"/>
            <w:rFonts w:ascii="Arial" w:hAnsi="Arial"/>
            <w:sz w:val="24"/>
            <w:szCs w:val="24"/>
          </w:rPr>
          <w:t>recruitment@vai.org.uk</w:t>
        </w:r>
      </w:hyperlink>
    </w:p>
    <w:p w14:paraId="6C22223D" w14:textId="74886555" w:rsidR="009827EA" w:rsidRDefault="009827EA">
      <w:pPr>
        <w:ind w:right="-382"/>
        <w:rPr>
          <w:rFonts w:ascii="Arial" w:hAnsi="Arial"/>
          <w:sz w:val="24"/>
          <w:szCs w:val="24"/>
        </w:rPr>
      </w:pPr>
    </w:p>
    <w:p w14:paraId="2FA472BA" w14:textId="2EEB5ED9" w:rsidR="009827EA" w:rsidRDefault="009827EA">
      <w:pPr>
        <w:ind w:right="-382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Intervi</w:t>
      </w:r>
      <w:r w:rsidR="00FB0191">
        <w:rPr>
          <w:rFonts w:ascii="Arial" w:hAnsi="Arial"/>
          <w:sz w:val="24"/>
          <w:szCs w:val="24"/>
        </w:rPr>
        <w:t xml:space="preserve">ews </w:t>
      </w:r>
      <w:proofErr w:type="gramStart"/>
      <w:r w:rsidR="00FB0191">
        <w:rPr>
          <w:rFonts w:ascii="Arial" w:hAnsi="Arial"/>
          <w:sz w:val="24"/>
          <w:szCs w:val="24"/>
        </w:rPr>
        <w:t>are planned</w:t>
      </w:r>
      <w:proofErr w:type="gramEnd"/>
      <w:r w:rsidR="00FB0191">
        <w:rPr>
          <w:rFonts w:ascii="Arial" w:hAnsi="Arial"/>
          <w:sz w:val="24"/>
          <w:szCs w:val="24"/>
        </w:rPr>
        <w:t xml:space="preserve"> to take place w/c</w:t>
      </w:r>
      <w:r>
        <w:rPr>
          <w:rFonts w:ascii="Arial" w:hAnsi="Arial"/>
          <w:sz w:val="24"/>
          <w:szCs w:val="24"/>
        </w:rPr>
        <w:t xml:space="preserve"> </w:t>
      </w:r>
      <w:r w:rsidRPr="000F3FA0">
        <w:rPr>
          <w:rFonts w:ascii="Arial" w:hAnsi="Arial"/>
          <w:b/>
          <w:bCs/>
          <w:sz w:val="24"/>
          <w:szCs w:val="24"/>
        </w:rPr>
        <w:t>8</w:t>
      </w:r>
      <w:r w:rsidRPr="000F3FA0">
        <w:rPr>
          <w:rFonts w:ascii="Arial" w:hAnsi="Arial"/>
          <w:b/>
          <w:bCs/>
          <w:sz w:val="24"/>
          <w:szCs w:val="24"/>
          <w:vertAlign w:val="superscript"/>
        </w:rPr>
        <w:t>th</w:t>
      </w:r>
      <w:r w:rsidRPr="000F3FA0">
        <w:rPr>
          <w:rFonts w:ascii="Arial" w:hAnsi="Arial"/>
          <w:b/>
          <w:bCs/>
          <w:sz w:val="24"/>
          <w:szCs w:val="24"/>
        </w:rPr>
        <w:t xml:space="preserve"> November</w:t>
      </w:r>
      <w:r w:rsidR="000F3FA0" w:rsidRPr="000F3FA0">
        <w:rPr>
          <w:rFonts w:ascii="Arial" w:hAnsi="Arial"/>
          <w:b/>
          <w:bCs/>
          <w:sz w:val="24"/>
          <w:szCs w:val="24"/>
        </w:rPr>
        <w:t xml:space="preserve"> 2021</w:t>
      </w:r>
    </w:p>
    <w:p w14:paraId="08490057" w14:textId="77777777" w:rsidR="00EE1F53" w:rsidRDefault="00EE1F53">
      <w:pPr>
        <w:ind w:right="-382"/>
        <w:rPr>
          <w:rFonts w:ascii="Arial" w:hAnsi="Arial"/>
          <w:sz w:val="24"/>
          <w:szCs w:val="24"/>
        </w:rPr>
      </w:pPr>
    </w:p>
    <w:p w14:paraId="222DFBEA" w14:textId="40DA7BEB" w:rsidR="001928D0" w:rsidRDefault="001928D0">
      <w:pPr>
        <w:ind w:right="-382"/>
        <w:rPr>
          <w:rFonts w:ascii="Arial" w:hAnsi="Arial"/>
          <w:sz w:val="24"/>
          <w:szCs w:val="24"/>
        </w:rPr>
      </w:pPr>
    </w:p>
    <w:p w14:paraId="18D0B3A0" w14:textId="77777777" w:rsidR="001928D0" w:rsidRDefault="001928D0">
      <w:pPr>
        <w:ind w:right="-382"/>
        <w:rPr>
          <w:rFonts w:ascii="Arial" w:hAnsi="Arial"/>
          <w:sz w:val="24"/>
          <w:szCs w:val="24"/>
        </w:rPr>
      </w:pPr>
    </w:p>
    <w:p w14:paraId="253BF132" w14:textId="77777777" w:rsidR="001928D0" w:rsidRDefault="001928D0">
      <w:pPr>
        <w:ind w:right="-382"/>
        <w:rPr>
          <w:rFonts w:ascii="Arial" w:hAnsi="Arial"/>
          <w:sz w:val="24"/>
          <w:szCs w:val="24"/>
        </w:rPr>
      </w:pPr>
    </w:p>
    <w:p w14:paraId="45BB7344" w14:textId="77777777" w:rsidR="001F5EB6" w:rsidRPr="001F5EB6" w:rsidRDefault="001F5EB6">
      <w:pPr>
        <w:ind w:right="-382"/>
        <w:rPr>
          <w:rFonts w:ascii="Arial" w:hAnsi="Arial"/>
          <w:sz w:val="24"/>
          <w:szCs w:val="24"/>
        </w:rPr>
      </w:pPr>
      <w:bookmarkStart w:id="0" w:name="_GoBack"/>
      <w:bookmarkEnd w:id="0"/>
    </w:p>
    <w:sectPr w:rsidR="001F5EB6" w:rsidRPr="001F5EB6">
      <w:footerReference w:type="even" r:id="rId12"/>
      <w:footerReference w:type="default" r:id="rId13"/>
      <w:pgSz w:w="11906" w:h="16838"/>
      <w:pgMar w:top="1440" w:right="1134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928BA" w14:textId="77777777" w:rsidR="003F7E2E" w:rsidRDefault="003F7E2E">
      <w:r>
        <w:separator/>
      </w:r>
    </w:p>
  </w:endnote>
  <w:endnote w:type="continuationSeparator" w:id="0">
    <w:p w14:paraId="5369300C" w14:textId="77777777" w:rsidR="003F7E2E" w:rsidRDefault="003F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464A0" w14:textId="77777777" w:rsidR="006C4F08" w:rsidRDefault="006C4F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B519CE" w14:textId="77777777" w:rsidR="006C4F08" w:rsidRDefault="006C4F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F1B7A" w14:textId="17DD8C11" w:rsidR="006C4F08" w:rsidRPr="00FE5B80" w:rsidRDefault="006C4F08">
    <w:pPr>
      <w:pStyle w:val="Footer"/>
      <w:framePr w:wrap="around" w:vAnchor="text" w:hAnchor="margin" w:xAlign="right" w:y="1"/>
      <w:rPr>
        <w:rStyle w:val="PageNumber"/>
        <w:rFonts w:ascii="Arial" w:hAnsi="Arial" w:cs="Arial"/>
        <w:color w:val="AEAAAA" w:themeColor="background2" w:themeShade="BF"/>
      </w:rPr>
    </w:pPr>
    <w:r w:rsidRPr="00FE5B80">
      <w:rPr>
        <w:rStyle w:val="PageNumber"/>
        <w:rFonts w:ascii="Arial" w:hAnsi="Arial" w:cs="Arial"/>
        <w:color w:val="AEAAAA" w:themeColor="background2" w:themeShade="BF"/>
      </w:rPr>
      <w:fldChar w:fldCharType="begin"/>
    </w:r>
    <w:r w:rsidRPr="00FE5B80">
      <w:rPr>
        <w:rStyle w:val="PageNumber"/>
        <w:rFonts w:ascii="Arial" w:hAnsi="Arial" w:cs="Arial"/>
        <w:color w:val="AEAAAA" w:themeColor="background2" w:themeShade="BF"/>
      </w:rPr>
      <w:instrText xml:space="preserve">PAGE  </w:instrText>
    </w:r>
    <w:r w:rsidRPr="00FE5B80">
      <w:rPr>
        <w:rStyle w:val="PageNumber"/>
        <w:rFonts w:ascii="Arial" w:hAnsi="Arial" w:cs="Arial"/>
        <w:color w:val="AEAAAA" w:themeColor="background2" w:themeShade="BF"/>
      </w:rPr>
      <w:fldChar w:fldCharType="separate"/>
    </w:r>
    <w:r w:rsidR="00C82B10">
      <w:rPr>
        <w:rStyle w:val="PageNumber"/>
        <w:rFonts w:ascii="Arial" w:hAnsi="Arial" w:cs="Arial"/>
        <w:noProof/>
        <w:color w:val="AEAAAA" w:themeColor="background2" w:themeShade="BF"/>
      </w:rPr>
      <w:t>3</w:t>
    </w:r>
    <w:r w:rsidRPr="00FE5B80">
      <w:rPr>
        <w:rStyle w:val="PageNumber"/>
        <w:rFonts w:ascii="Arial" w:hAnsi="Arial" w:cs="Arial"/>
        <w:color w:val="AEAAAA" w:themeColor="background2" w:themeShade="BF"/>
      </w:rPr>
      <w:fldChar w:fldCharType="end"/>
    </w:r>
  </w:p>
  <w:p w14:paraId="372DC51A" w14:textId="208C3836" w:rsidR="006C4F08" w:rsidRPr="00FE5B80" w:rsidRDefault="00C82B10" w:rsidP="006946F7">
    <w:pPr>
      <w:pStyle w:val="Footer"/>
      <w:ind w:right="360"/>
      <w:rPr>
        <w:rFonts w:ascii="Arial" w:hAnsi="Arial" w:cs="Arial"/>
        <w:color w:val="AEAAAA" w:themeColor="background2" w:themeShade="BF"/>
      </w:rPr>
    </w:pPr>
    <w:r>
      <w:rPr>
        <w:rFonts w:ascii="Arial" w:hAnsi="Arial" w:cs="Arial"/>
        <w:color w:val="AEAAAA" w:themeColor="background2" w:themeShade="BF"/>
      </w:rPr>
      <w:t>14</w:t>
    </w:r>
    <w:r w:rsidR="00FE5B80" w:rsidRPr="00FE5B80">
      <w:rPr>
        <w:rFonts w:ascii="Arial" w:hAnsi="Arial" w:cs="Arial"/>
        <w:color w:val="AEAAAA" w:themeColor="background2" w:themeShade="BF"/>
      </w:rPr>
      <w:t>/10/21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D0594" w14:textId="77777777" w:rsidR="003F7E2E" w:rsidRDefault="003F7E2E">
      <w:r>
        <w:separator/>
      </w:r>
    </w:p>
  </w:footnote>
  <w:footnote w:type="continuationSeparator" w:id="0">
    <w:p w14:paraId="2B007AAC" w14:textId="77777777" w:rsidR="003F7E2E" w:rsidRDefault="003F7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C4687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CA16D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6C485A"/>
    <w:multiLevelType w:val="singleLevel"/>
    <w:tmpl w:val="457C3D22"/>
    <w:lvl w:ilvl="0">
      <w:start w:val="1"/>
      <w:numFmt w:val="decimal"/>
      <w:pStyle w:val="Heading4"/>
      <w:lvlText w:val="E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</w:rPr>
    </w:lvl>
  </w:abstractNum>
  <w:abstractNum w:abstractNumId="4" w15:restartNumberingAfterBreak="0">
    <w:nsid w:val="055D7B64"/>
    <w:multiLevelType w:val="multilevel"/>
    <w:tmpl w:val="221A924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9C37D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7B22AF"/>
    <w:multiLevelType w:val="singleLevel"/>
    <w:tmpl w:val="BA9A2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15080284"/>
    <w:multiLevelType w:val="multilevel"/>
    <w:tmpl w:val="873A1D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6614AC"/>
    <w:multiLevelType w:val="multilevel"/>
    <w:tmpl w:val="99BA13BA"/>
    <w:lvl w:ilvl="0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9" w15:restartNumberingAfterBreak="0">
    <w:nsid w:val="1BCD472D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7DD0DF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9F965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BC8545A"/>
    <w:multiLevelType w:val="multilevel"/>
    <w:tmpl w:val="9764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2E58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9ED7AC1"/>
    <w:multiLevelType w:val="multilevel"/>
    <w:tmpl w:val="C6F8BDD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7D0B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3734ACD"/>
    <w:multiLevelType w:val="multilevel"/>
    <w:tmpl w:val="0C98A36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7F7B9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CDD750E"/>
    <w:multiLevelType w:val="multilevel"/>
    <w:tmpl w:val="873A1D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7876B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3C72F8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611016C"/>
    <w:multiLevelType w:val="singleLevel"/>
    <w:tmpl w:val="91B661B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2" w15:restartNumberingAfterBreak="0">
    <w:nsid w:val="63A33AE8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26B55D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66314B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830268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8D9759D"/>
    <w:multiLevelType w:val="singleLevel"/>
    <w:tmpl w:val="080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EB252D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3"/>
  </w:num>
  <w:num w:numId="3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>
    <w:abstractNumId w:val="5"/>
  </w:num>
  <w:num w:numId="5">
    <w:abstractNumId w:val="25"/>
  </w:num>
  <w:num w:numId="6">
    <w:abstractNumId w:val="11"/>
  </w:num>
  <w:num w:numId="7">
    <w:abstractNumId w:val="17"/>
  </w:num>
  <w:num w:numId="8">
    <w:abstractNumId w:val="2"/>
  </w:num>
  <w:num w:numId="9">
    <w:abstractNumId w:val="27"/>
  </w:num>
  <w:num w:numId="10">
    <w:abstractNumId w:val="3"/>
  </w:num>
  <w:num w:numId="11">
    <w:abstractNumId w:val="24"/>
  </w:num>
  <w:num w:numId="12">
    <w:abstractNumId w:val="0"/>
  </w:num>
  <w:num w:numId="13">
    <w:abstractNumId w:val="15"/>
  </w:num>
  <w:num w:numId="14">
    <w:abstractNumId w:val="12"/>
  </w:num>
  <w:num w:numId="15">
    <w:abstractNumId w:val="8"/>
  </w:num>
  <w:num w:numId="16">
    <w:abstractNumId w:val="4"/>
  </w:num>
  <w:num w:numId="17">
    <w:abstractNumId w:val="16"/>
  </w:num>
  <w:num w:numId="18">
    <w:abstractNumId w:val="14"/>
  </w:num>
  <w:num w:numId="19">
    <w:abstractNumId w:val="10"/>
  </w:num>
  <w:num w:numId="20">
    <w:abstractNumId w:val="23"/>
  </w:num>
  <w:num w:numId="21">
    <w:abstractNumId w:val="7"/>
  </w:num>
  <w:num w:numId="22">
    <w:abstractNumId w:val="21"/>
  </w:num>
  <w:num w:numId="23">
    <w:abstractNumId w:val="18"/>
  </w:num>
  <w:num w:numId="24">
    <w:abstractNumId w:val="26"/>
  </w:num>
  <w:num w:numId="25">
    <w:abstractNumId w:val="22"/>
  </w:num>
  <w:num w:numId="26">
    <w:abstractNumId w:val="9"/>
  </w:num>
  <w:num w:numId="27">
    <w:abstractNumId w:val="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AB"/>
    <w:rsid w:val="00006F66"/>
    <w:rsid w:val="00016FF1"/>
    <w:rsid w:val="00017F31"/>
    <w:rsid w:val="000225DB"/>
    <w:rsid w:val="00031AB7"/>
    <w:rsid w:val="00050B48"/>
    <w:rsid w:val="00056334"/>
    <w:rsid w:val="00064554"/>
    <w:rsid w:val="00095DD7"/>
    <w:rsid w:val="000962B4"/>
    <w:rsid w:val="000D3350"/>
    <w:rsid w:val="000F3FA0"/>
    <w:rsid w:val="001314D0"/>
    <w:rsid w:val="00132DDF"/>
    <w:rsid w:val="001368BA"/>
    <w:rsid w:val="00145E16"/>
    <w:rsid w:val="001928D0"/>
    <w:rsid w:val="001C633E"/>
    <w:rsid w:val="001E55C6"/>
    <w:rsid w:val="001F5EB6"/>
    <w:rsid w:val="002158B3"/>
    <w:rsid w:val="00233CB8"/>
    <w:rsid w:val="002510EA"/>
    <w:rsid w:val="002566E1"/>
    <w:rsid w:val="00264266"/>
    <w:rsid w:val="0027079B"/>
    <w:rsid w:val="002836AE"/>
    <w:rsid w:val="002919C3"/>
    <w:rsid w:val="002A0C7B"/>
    <w:rsid w:val="002A2EE9"/>
    <w:rsid w:val="002B7DD1"/>
    <w:rsid w:val="002D4CAA"/>
    <w:rsid w:val="0030505A"/>
    <w:rsid w:val="00327A00"/>
    <w:rsid w:val="003A11F4"/>
    <w:rsid w:val="003B71B3"/>
    <w:rsid w:val="003D2339"/>
    <w:rsid w:val="003D5C52"/>
    <w:rsid w:val="003F086A"/>
    <w:rsid w:val="003F13C7"/>
    <w:rsid w:val="003F7E2E"/>
    <w:rsid w:val="004625AB"/>
    <w:rsid w:val="004B7CCA"/>
    <w:rsid w:val="004B7F08"/>
    <w:rsid w:val="005115C5"/>
    <w:rsid w:val="00515E33"/>
    <w:rsid w:val="00525969"/>
    <w:rsid w:val="00532CA3"/>
    <w:rsid w:val="0053476A"/>
    <w:rsid w:val="005350E8"/>
    <w:rsid w:val="005407D3"/>
    <w:rsid w:val="00544F7B"/>
    <w:rsid w:val="005667B3"/>
    <w:rsid w:val="005A5978"/>
    <w:rsid w:val="005C3BC4"/>
    <w:rsid w:val="00606452"/>
    <w:rsid w:val="0062695B"/>
    <w:rsid w:val="00631F7E"/>
    <w:rsid w:val="006540A9"/>
    <w:rsid w:val="00671FC7"/>
    <w:rsid w:val="00682481"/>
    <w:rsid w:val="006946F7"/>
    <w:rsid w:val="006A6E02"/>
    <w:rsid w:val="006B4489"/>
    <w:rsid w:val="006C4F08"/>
    <w:rsid w:val="006F6355"/>
    <w:rsid w:val="00701585"/>
    <w:rsid w:val="00714F30"/>
    <w:rsid w:val="007305B3"/>
    <w:rsid w:val="00733FE5"/>
    <w:rsid w:val="00736F19"/>
    <w:rsid w:val="007623B1"/>
    <w:rsid w:val="00777356"/>
    <w:rsid w:val="007778A1"/>
    <w:rsid w:val="00780B80"/>
    <w:rsid w:val="00793B3E"/>
    <w:rsid w:val="007B7AA0"/>
    <w:rsid w:val="007D2698"/>
    <w:rsid w:val="007E3FB0"/>
    <w:rsid w:val="0082798F"/>
    <w:rsid w:val="00841C3A"/>
    <w:rsid w:val="008461B6"/>
    <w:rsid w:val="0087152B"/>
    <w:rsid w:val="00890DDE"/>
    <w:rsid w:val="008A5852"/>
    <w:rsid w:val="008B65CD"/>
    <w:rsid w:val="008C3607"/>
    <w:rsid w:val="008D151D"/>
    <w:rsid w:val="008D68B6"/>
    <w:rsid w:val="00942076"/>
    <w:rsid w:val="00946965"/>
    <w:rsid w:val="0095370C"/>
    <w:rsid w:val="0096298C"/>
    <w:rsid w:val="00962C64"/>
    <w:rsid w:val="009827EA"/>
    <w:rsid w:val="00984DD5"/>
    <w:rsid w:val="009A5213"/>
    <w:rsid w:val="009F6CA2"/>
    <w:rsid w:val="00A00901"/>
    <w:rsid w:val="00A11EA0"/>
    <w:rsid w:val="00A22677"/>
    <w:rsid w:val="00A3286D"/>
    <w:rsid w:val="00A42BED"/>
    <w:rsid w:val="00A72AF3"/>
    <w:rsid w:val="00A759EB"/>
    <w:rsid w:val="00AF6817"/>
    <w:rsid w:val="00B164AA"/>
    <w:rsid w:val="00B4017A"/>
    <w:rsid w:val="00B62583"/>
    <w:rsid w:val="00B646EC"/>
    <w:rsid w:val="00B66AC1"/>
    <w:rsid w:val="00B80E75"/>
    <w:rsid w:val="00B86B36"/>
    <w:rsid w:val="00B93D31"/>
    <w:rsid w:val="00BC395A"/>
    <w:rsid w:val="00BD40B3"/>
    <w:rsid w:val="00BE07AB"/>
    <w:rsid w:val="00BE0F34"/>
    <w:rsid w:val="00BF3DA7"/>
    <w:rsid w:val="00C11EB8"/>
    <w:rsid w:val="00C24514"/>
    <w:rsid w:val="00C26AF3"/>
    <w:rsid w:val="00C51169"/>
    <w:rsid w:val="00C56621"/>
    <w:rsid w:val="00C80D9E"/>
    <w:rsid w:val="00C82B10"/>
    <w:rsid w:val="00C8323B"/>
    <w:rsid w:val="00CB3820"/>
    <w:rsid w:val="00CF0018"/>
    <w:rsid w:val="00D04BB1"/>
    <w:rsid w:val="00D05F78"/>
    <w:rsid w:val="00D25270"/>
    <w:rsid w:val="00D2538A"/>
    <w:rsid w:val="00D25C66"/>
    <w:rsid w:val="00D27647"/>
    <w:rsid w:val="00D70675"/>
    <w:rsid w:val="00D81F96"/>
    <w:rsid w:val="00D83858"/>
    <w:rsid w:val="00D91F4B"/>
    <w:rsid w:val="00DA7D92"/>
    <w:rsid w:val="00DE13D0"/>
    <w:rsid w:val="00DE13F2"/>
    <w:rsid w:val="00DE1E9C"/>
    <w:rsid w:val="00DE5CCF"/>
    <w:rsid w:val="00DE70FB"/>
    <w:rsid w:val="00DF1814"/>
    <w:rsid w:val="00E0544E"/>
    <w:rsid w:val="00E06BF6"/>
    <w:rsid w:val="00E17ED9"/>
    <w:rsid w:val="00E3369A"/>
    <w:rsid w:val="00E43535"/>
    <w:rsid w:val="00E444FB"/>
    <w:rsid w:val="00E465D7"/>
    <w:rsid w:val="00E64468"/>
    <w:rsid w:val="00E70B04"/>
    <w:rsid w:val="00E730A1"/>
    <w:rsid w:val="00E755E0"/>
    <w:rsid w:val="00E81A9E"/>
    <w:rsid w:val="00EB37E7"/>
    <w:rsid w:val="00EE083C"/>
    <w:rsid w:val="00EE1F53"/>
    <w:rsid w:val="00F02C36"/>
    <w:rsid w:val="00F07215"/>
    <w:rsid w:val="00F273F7"/>
    <w:rsid w:val="00F525A9"/>
    <w:rsid w:val="00F64F53"/>
    <w:rsid w:val="00FB0191"/>
    <w:rsid w:val="00FB5CE9"/>
    <w:rsid w:val="00FE5B80"/>
    <w:rsid w:val="00FE7A10"/>
    <w:rsid w:val="00FF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11E313"/>
  <w15:chartTrackingRefBased/>
  <w15:docId w15:val="{EE60E087-0F66-463D-83F9-774C2612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spacing w:before="60" w:after="60"/>
      <w:jc w:val="center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spacing w:before="60" w:after="6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numPr>
        <w:numId w:val="10"/>
      </w:numPr>
      <w:spacing w:before="6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uppressAutoHyphens/>
      <w:ind w:left="7200" w:hanging="7200"/>
      <w:jc w:val="both"/>
      <w:outlineLvl w:val="4"/>
    </w:pPr>
    <w:rPr>
      <w:rFonts w:ascii="Arial" w:hAnsi="Arial"/>
      <w:b/>
      <w:spacing w:val="-2"/>
      <w:sz w:val="24"/>
    </w:rPr>
  </w:style>
  <w:style w:type="paragraph" w:styleId="Heading6">
    <w:name w:val="heading 6"/>
    <w:basedOn w:val="Normal"/>
    <w:next w:val="Normal"/>
    <w:qFormat/>
    <w:pPr>
      <w:keepNext/>
      <w:spacing w:before="60" w:after="60"/>
      <w:outlineLvl w:val="5"/>
    </w:pPr>
    <w:rPr>
      <w:rFonts w:ascii="Arial" w:hAnsi="Arial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pPr>
      <w:ind w:left="709" w:hanging="709"/>
      <w:jc w:val="both"/>
    </w:pPr>
    <w:rPr>
      <w:rFonts w:ascii="Arial" w:hAnsi="Arial"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rFonts w:ascii="Arial" w:hAnsi="Arial"/>
      <w:color w:val="0000FF"/>
      <w:sz w:val="24"/>
      <w:lang w:val="en-US"/>
    </w:rPr>
  </w:style>
  <w:style w:type="paragraph" w:styleId="BodyText2">
    <w:name w:val="Body Text 2"/>
    <w:basedOn w:val="Normal"/>
    <w:rPr>
      <w:sz w:val="24"/>
    </w:rPr>
  </w:style>
  <w:style w:type="paragraph" w:styleId="List2">
    <w:name w:val="List 2"/>
    <w:basedOn w:val="Normal"/>
    <w:pPr>
      <w:ind w:left="566" w:hanging="283"/>
    </w:pPr>
  </w:style>
  <w:style w:type="paragraph" w:styleId="ListBullet2">
    <w:name w:val="List Bullet 2"/>
    <w:basedOn w:val="Normal"/>
    <w:autoRedefine/>
    <w:pPr>
      <w:numPr>
        <w:numId w:val="12"/>
      </w:numPr>
      <w:tabs>
        <w:tab w:val="clear" w:pos="643"/>
        <w:tab w:val="num" w:pos="360"/>
      </w:tabs>
      <w:ind w:left="360"/>
    </w:pPr>
    <w:rPr>
      <w:rFonts w:ascii="Arial" w:hAnsi="Arial"/>
      <w:sz w:val="24"/>
    </w:rPr>
  </w:style>
  <w:style w:type="paragraph" w:styleId="Caption">
    <w:name w:val="caption"/>
    <w:basedOn w:val="Normal"/>
    <w:next w:val="Normal"/>
    <w:qFormat/>
    <w:pPr>
      <w:jc w:val="both"/>
    </w:pPr>
    <w:rPr>
      <w:rFonts w:ascii="Arial" w:hAnsi="Arial"/>
      <w:b/>
      <w:color w:val="FF0000"/>
      <w:sz w:val="24"/>
    </w:rPr>
  </w:style>
  <w:style w:type="paragraph" w:styleId="BodyTextIndent">
    <w:name w:val="Body Text Indent"/>
    <w:basedOn w:val="Normal"/>
    <w:pPr>
      <w:widowControl w:val="0"/>
      <w:autoSpaceDE w:val="0"/>
      <w:autoSpaceDN w:val="0"/>
      <w:adjustRightInd w:val="0"/>
      <w:spacing w:line="278" w:lineRule="exact"/>
      <w:ind w:left="125"/>
      <w:jc w:val="both"/>
    </w:pPr>
    <w:rPr>
      <w:rFonts w:ascii="Arial" w:hAnsi="Arial"/>
      <w:sz w:val="24"/>
      <w:lang w:val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5667B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E1F5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1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ruitment@vai.org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E%20ROBERTSON\Local%20Settings\Temporary%20Internet%20Files\OLKBE\job%20descrip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8DC0CEC58604EAFA53D6F8289E7E8" ma:contentTypeVersion="13" ma:contentTypeDescription="Create a new document." ma:contentTypeScope="" ma:versionID="aa523fa1fa7579e1e7f2bf6d419f70bd">
  <xsd:schema xmlns:xsd="http://www.w3.org/2001/XMLSchema" xmlns:xs="http://www.w3.org/2001/XMLSchema" xmlns:p="http://schemas.microsoft.com/office/2006/metadata/properties" xmlns:ns3="d095f359-285c-4ca8-a83e-0b67a7865afc" xmlns:ns4="4eede557-e6e5-4c01-a7f5-eeb8a3a10e3b" targetNamespace="http://schemas.microsoft.com/office/2006/metadata/properties" ma:root="true" ma:fieldsID="52b09c92ed97205c3f33104155a81003" ns3:_="" ns4:_="">
    <xsd:import namespace="d095f359-285c-4ca8-a83e-0b67a7865afc"/>
    <xsd:import namespace="4eede557-e6e5-4c01-a7f5-eeb8a3a10e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5f359-285c-4ca8-a83e-0b67a7865a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de557-e6e5-4c01-a7f5-eeb8a3a10e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2D8C71-7A3F-44D4-8B20-C2AB2682011F}">
  <ds:schemaRefs>
    <ds:schemaRef ds:uri="http://purl.org/dc/terms/"/>
    <ds:schemaRef ds:uri="http://schemas.openxmlformats.org/package/2006/metadata/core-properties"/>
    <ds:schemaRef ds:uri="http://purl.org/dc/dcmitype/"/>
    <ds:schemaRef ds:uri="4eede557-e6e5-4c01-a7f5-eeb8a3a10e3b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d095f359-285c-4ca8-a83e-0b67a7865af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A64DB99-D7C8-4929-8F28-19F59CF171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64BB7D-1C16-4883-B33A-B0FD2B8F3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5f359-285c-4ca8-a83e-0b67a7865afc"/>
    <ds:schemaRef ds:uri="4eede557-e6e5-4c01-a7f5-eeb8a3a10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</Template>
  <TotalTime>5</TotalTime>
  <Pages>4</Pages>
  <Words>795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LBI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Marta.Aparicio@vai.org.uk</dc:creator>
  <cp:keywords/>
  <dc:description/>
  <cp:lastModifiedBy>Marta Aparicio</cp:lastModifiedBy>
  <cp:revision>5</cp:revision>
  <cp:lastPrinted>2019-09-02T14:49:00Z</cp:lastPrinted>
  <dcterms:created xsi:type="dcterms:W3CDTF">2021-10-15T11:29:00Z</dcterms:created>
  <dcterms:modified xsi:type="dcterms:W3CDTF">2021-10-15T11:47:00Z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0x0101000008DC0CEC58604EAFA53D6F8289E7E8</vt:lpwstr>
  </property>
</Properties>
</file>